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5151" w14:textId="77777777" w:rsidR="00261DBB" w:rsidRDefault="00261DBB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1"/>
      </w:tblGrid>
      <w:tr w:rsidR="008C7F78" w:rsidRPr="00E82A6A" w14:paraId="22BA930D" w14:textId="77777777" w:rsidTr="00D33C84">
        <w:trPr>
          <w:trHeight w:val="707"/>
        </w:trPr>
        <w:tc>
          <w:tcPr>
            <w:tcW w:w="9721" w:type="dxa"/>
          </w:tcPr>
          <w:p w14:paraId="3BE386E3" w14:textId="2C044C9F" w:rsidR="008C7F78" w:rsidRPr="00E82A6A" w:rsidRDefault="00E03CDF" w:rsidP="00A537A1">
            <w:pPr>
              <w:tabs>
                <w:tab w:val="left" w:pos="7155"/>
                <w:tab w:val="left" w:pos="8895"/>
              </w:tabs>
              <w:rPr>
                <w:rFonts w:cs="Arial"/>
                <w:sz w:val="28"/>
                <w:szCs w:val="28"/>
                <w:lang w:val="de-CH"/>
              </w:rPr>
            </w:pPr>
            <w:r>
              <w:rPr>
                <w:rFonts w:cs="Arial"/>
                <w:b/>
                <w:sz w:val="28"/>
                <w:szCs w:val="28"/>
              </w:rPr>
              <w:t>Vertrag für Kirchenmusizierende</w:t>
            </w:r>
          </w:p>
        </w:tc>
      </w:tr>
    </w:tbl>
    <w:p w14:paraId="6AA8125E" w14:textId="53E0F558" w:rsidR="00164791" w:rsidRPr="004666FF" w:rsidRDefault="00164791" w:rsidP="004F72C1">
      <w:pPr>
        <w:tabs>
          <w:tab w:val="left" w:pos="1701"/>
          <w:tab w:val="left" w:pos="4962"/>
          <w:tab w:val="left" w:pos="5387"/>
          <w:tab w:val="left" w:pos="6663"/>
          <w:tab w:val="left" w:pos="9639"/>
        </w:tabs>
        <w:spacing w:after="60" w:line="360" w:lineRule="auto"/>
        <w:rPr>
          <w:rFonts w:cs="Arial"/>
          <w:szCs w:val="16"/>
        </w:rPr>
      </w:pPr>
      <w:r w:rsidRPr="004666FF">
        <w:rPr>
          <w:rFonts w:cs="Arial"/>
          <w:szCs w:val="16"/>
        </w:rPr>
        <w:t xml:space="preserve">Name 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1808967798"/>
          <w:placeholder>
            <w:docPart w:val="B38DE18848664B81B7491C2BAEA9E40E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Name eingeben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  <w:r w:rsidR="00250358" w:rsidRPr="004666FF">
        <w:rPr>
          <w:rFonts w:cs="Arial"/>
          <w:szCs w:val="16"/>
        </w:rPr>
        <w:tab/>
      </w:r>
      <w:r w:rsidRPr="004666FF">
        <w:rPr>
          <w:rFonts w:cs="Arial"/>
          <w:szCs w:val="16"/>
        </w:rPr>
        <w:t>Vornam</w:t>
      </w:r>
      <w:r w:rsidR="00DA1048" w:rsidRPr="004666FF">
        <w:rPr>
          <w:rFonts w:cs="Arial"/>
          <w:szCs w:val="16"/>
        </w:rPr>
        <w:t>e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-1471659440"/>
          <w:placeholder>
            <w:docPart w:val="26096BF20C6B422B9AB18B52C76A601C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Vorname eingeben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</w:p>
    <w:p w14:paraId="4CD58646" w14:textId="6F2B043F" w:rsidR="00164791" w:rsidRPr="004666FF" w:rsidRDefault="00164791" w:rsidP="004F72C1">
      <w:pPr>
        <w:tabs>
          <w:tab w:val="left" w:pos="1701"/>
          <w:tab w:val="left" w:pos="4962"/>
          <w:tab w:val="left" w:pos="5387"/>
          <w:tab w:val="left" w:pos="6663"/>
          <w:tab w:val="left" w:pos="9639"/>
        </w:tabs>
        <w:spacing w:after="60" w:line="360" w:lineRule="auto"/>
        <w:rPr>
          <w:rFonts w:cs="Arial"/>
          <w:szCs w:val="16"/>
        </w:rPr>
      </w:pPr>
      <w:r w:rsidRPr="004666FF">
        <w:rPr>
          <w:rFonts w:cs="Arial"/>
          <w:szCs w:val="16"/>
        </w:rPr>
        <w:t xml:space="preserve">Adresse 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304128125"/>
          <w:placeholder>
            <w:docPart w:val="0D7E4F4FE1674A47AD07657E5FF4D103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Adresse eingeben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  <w:r w:rsidRPr="004666FF">
        <w:rPr>
          <w:rFonts w:cs="Arial"/>
          <w:szCs w:val="16"/>
        </w:rPr>
        <w:tab/>
        <w:t>PLZ/Wohnort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-1170870704"/>
          <w:placeholder>
            <w:docPart w:val="8C3AFB43846242BAA1BEF3B2BAB245C6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PLZ/Wohnort eingeben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</w:p>
    <w:p w14:paraId="368D1B60" w14:textId="24E15DB6" w:rsidR="000C44DA" w:rsidRPr="004666FF" w:rsidRDefault="00164791" w:rsidP="004F72C1">
      <w:pPr>
        <w:tabs>
          <w:tab w:val="left" w:pos="1701"/>
          <w:tab w:val="left" w:pos="4962"/>
          <w:tab w:val="left" w:pos="5387"/>
          <w:tab w:val="left" w:pos="6663"/>
          <w:tab w:val="left" w:pos="9639"/>
        </w:tabs>
        <w:spacing w:after="60" w:line="360" w:lineRule="auto"/>
        <w:rPr>
          <w:rFonts w:cs="Arial"/>
          <w:szCs w:val="16"/>
        </w:rPr>
      </w:pPr>
      <w:r w:rsidRPr="004666FF">
        <w:rPr>
          <w:rFonts w:cs="Arial"/>
          <w:szCs w:val="16"/>
        </w:rPr>
        <w:t xml:space="preserve">Telefon </w:t>
      </w:r>
      <w:r w:rsidR="000C44DA" w:rsidRPr="004666FF">
        <w:rPr>
          <w:rFonts w:cs="Arial"/>
          <w:szCs w:val="16"/>
        </w:rPr>
        <w:t>mobile</w:t>
      </w:r>
      <w:r w:rsidRPr="004666FF">
        <w:rPr>
          <w:rFonts w:cs="Arial"/>
          <w:szCs w:val="16"/>
        </w:rPr>
        <w:t xml:space="preserve"> 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-916549562"/>
          <w:placeholder>
            <w:docPart w:val="9ECC176569E34B2A9B533F7109989083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Mobile Nr. eingeben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  <w:r w:rsidRPr="004666FF">
        <w:rPr>
          <w:rFonts w:cs="Arial"/>
          <w:szCs w:val="16"/>
        </w:rPr>
        <w:tab/>
      </w:r>
      <w:r w:rsidRPr="004666FF">
        <w:rPr>
          <w:rFonts w:cs="Arial"/>
          <w:szCs w:val="16"/>
          <w:lang w:val="it-IT"/>
        </w:rPr>
        <w:t xml:space="preserve">E-Mail </w:t>
      </w:r>
      <w:r w:rsidRPr="004666FF">
        <w:rPr>
          <w:rFonts w:cs="Arial"/>
          <w:szCs w:val="16"/>
          <w:lang w:val="it-IT"/>
        </w:rPr>
        <w:tab/>
      </w:r>
      <w:sdt>
        <w:sdtPr>
          <w:rPr>
            <w:rFonts w:cs="Arial"/>
            <w:szCs w:val="16"/>
            <w:lang w:val="it-IT"/>
          </w:rPr>
          <w:id w:val="1072008651"/>
          <w:placeholder>
            <w:docPart w:val="34DC07DC133446078454C3267217CA6B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E-Mail eingeben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</w:p>
    <w:p w14:paraId="5E5FF396" w14:textId="5B1801BD" w:rsidR="00164791" w:rsidRPr="004666FF" w:rsidRDefault="00164791" w:rsidP="004F72C1">
      <w:pPr>
        <w:tabs>
          <w:tab w:val="left" w:pos="1701"/>
          <w:tab w:val="left" w:pos="4962"/>
          <w:tab w:val="left" w:pos="5387"/>
          <w:tab w:val="left" w:pos="6663"/>
          <w:tab w:val="left" w:pos="9639"/>
        </w:tabs>
        <w:spacing w:after="60" w:line="360" w:lineRule="auto"/>
        <w:rPr>
          <w:rFonts w:cs="Arial"/>
          <w:szCs w:val="16"/>
        </w:rPr>
      </w:pPr>
      <w:r w:rsidRPr="004666FF">
        <w:rPr>
          <w:rFonts w:cs="Arial"/>
          <w:szCs w:val="16"/>
        </w:rPr>
        <w:t>Geburtsdatum</w:t>
      </w:r>
      <w:r w:rsidRPr="004666FF">
        <w:rPr>
          <w:rFonts w:cs="Arial"/>
          <w:szCs w:val="16"/>
        </w:rPr>
        <w:tab/>
      </w:r>
      <w:bookmarkStart w:id="0" w:name="_Hlk221615295"/>
      <w:sdt>
        <w:sdtPr>
          <w:rPr>
            <w:rFonts w:cs="Arial"/>
            <w:szCs w:val="16"/>
          </w:rPr>
          <w:id w:val="-1508977477"/>
          <w:placeholder>
            <w:docPart w:val="0E8498BE011E4F14AB7F46D822AA04D0"/>
          </w:placeholder>
          <w:showingPlcHdr/>
          <w:date>
            <w:dateFormat w:val="dd.MM.yyyy"/>
            <w:lid w:val="de-CH"/>
            <w:storeMappedDataAs w:val="dateTime"/>
            <w:calendar w:val="gregorian"/>
          </w:date>
        </w:sdtPr>
        <w:sdtContent>
          <w:r w:rsidR="00733EFA" w:rsidRPr="001A20D2">
            <w:rPr>
              <w:rStyle w:val="Formatvorlage2Zchn"/>
            </w:rPr>
            <w:t>Geburtsdatum auswählen</w:t>
          </w:r>
        </w:sdtContent>
      </w:sdt>
      <w:bookmarkEnd w:id="0"/>
      <w:r w:rsidR="004666FF" w:rsidRPr="004666FF">
        <w:rPr>
          <w:rFonts w:cs="Arial"/>
          <w:szCs w:val="16"/>
          <w:u w:val="single"/>
        </w:rPr>
        <w:tab/>
      </w:r>
    </w:p>
    <w:p w14:paraId="73DBA9C3" w14:textId="22CF142A" w:rsidR="00735E94" w:rsidRPr="004666FF" w:rsidRDefault="00164791" w:rsidP="004F72C1">
      <w:pPr>
        <w:tabs>
          <w:tab w:val="left" w:pos="1701"/>
          <w:tab w:val="left" w:pos="4961"/>
          <w:tab w:val="left" w:pos="5387"/>
          <w:tab w:val="left" w:pos="6663"/>
          <w:tab w:val="left" w:pos="8222"/>
          <w:tab w:val="left" w:pos="9639"/>
        </w:tabs>
        <w:spacing w:after="60" w:line="360" w:lineRule="auto"/>
        <w:rPr>
          <w:rFonts w:cs="Arial"/>
          <w:szCs w:val="16"/>
        </w:rPr>
      </w:pPr>
      <w:r w:rsidRPr="004666FF">
        <w:rPr>
          <w:rFonts w:cs="Arial"/>
          <w:szCs w:val="16"/>
        </w:rPr>
        <w:t xml:space="preserve">Heimatort 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-323198649"/>
          <w:placeholder>
            <w:docPart w:val="F4FF342D73A148B3B8332236A95B45A2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Heimatort eingeben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</w:p>
    <w:p w14:paraId="4D0C8CE2" w14:textId="5291298A" w:rsidR="00EA7E9C" w:rsidRPr="004666FF" w:rsidRDefault="00EA7E9C" w:rsidP="00EA7E9C">
      <w:pPr>
        <w:tabs>
          <w:tab w:val="left" w:pos="2410"/>
          <w:tab w:val="left" w:pos="2977"/>
          <w:tab w:val="left" w:pos="3544"/>
          <w:tab w:val="left" w:pos="4111"/>
          <w:tab w:val="left" w:pos="4678"/>
          <w:tab w:val="left" w:pos="9639"/>
        </w:tabs>
        <w:spacing w:after="60" w:line="360" w:lineRule="auto"/>
        <w:rPr>
          <w:rFonts w:cs="Arial"/>
          <w:szCs w:val="16"/>
        </w:rPr>
      </w:pPr>
      <w:r w:rsidRPr="004666FF">
        <w:rPr>
          <w:rFonts w:cs="Arial"/>
          <w:szCs w:val="16"/>
        </w:rPr>
        <w:t>Bewilligung (bei Ausländer)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4530683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82A6A" w:rsidRPr="004666FF">
            <w:rPr>
              <w:rFonts w:ascii="Segoe UI Symbol" w:eastAsia="MS Gothic" w:hAnsi="Segoe UI Symbol" w:cs="Segoe UI Symbol"/>
              <w:szCs w:val="16"/>
            </w:rPr>
            <w:t>☐</w:t>
          </w:r>
        </w:sdtContent>
      </w:sdt>
      <w:r w:rsidRPr="004666FF">
        <w:rPr>
          <w:rFonts w:cs="Arial"/>
          <w:szCs w:val="16"/>
        </w:rPr>
        <w:t xml:space="preserve"> L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16218784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2E66" w:rsidRPr="004666FF">
            <w:rPr>
              <w:rFonts w:ascii="Segoe UI Symbol" w:eastAsia="MS Gothic" w:hAnsi="Segoe UI Symbol" w:cs="Segoe UI Symbol"/>
              <w:szCs w:val="16"/>
            </w:rPr>
            <w:t>☐</w:t>
          </w:r>
        </w:sdtContent>
      </w:sdt>
      <w:r w:rsidRPr="004666FF">
        <w:rPr>
          <w:rFonts w:cs="Arial"/>
          <w:szCs w:val="16"/>
        </w:rPr>
        <w:t xml:space="preserve"> B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-11654673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2E66" w:rsidRPr="004666FF">
            <w:rPr>
              <w:rFonts w:ascii="Segoe UI Symbol" w:eastAsia="MS Gothic" w:hAnsi="Segoe UI Symbol" w:cs="Segoe UI Symbol"/>
              <w:szCs w:val="16"/>
            </w:rPr>
            <w:t>☐</w:t>
          </w:r>
        </w:sdtContent>
      </w:sdt>
      <w:r w:rsidRPr="004666FF">
        <w:rPr>
          <w:rFonts w:cs="Arial"/>
          <w:szCs w:val="16"/>
        </w:rPr>
        <w:t xml:space="preserve"> C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-10756644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2E66" w:rsidRPr="004666FF">
            <w:rPr>
              <w:rFonts w:ascii="Segoe UI Symbol" w:eastAsia="MS Gothic" w:hAnsi="Segoe UI Symbol" w:cs="Segoe UI Symbol"/>
              <w:szCs w:val="16"/>
            </w:rPr>
            <w:t>☐</w:t>
          </w:r>
        </w:sdtContent>
      </w:sdt>
      <w:r w:rsidRPr="004666FF">
        <w:rPr>
          <w:rFonts w:cs="Arial"/>
          <w:szCs w:val="16"/>
        </w:rPr>
        <w:t xml:space="preserve"> G </w:t>
      </w:r>
      <w:r w:rsidRPr="004666FF">
        <w:rPr>
          <w:rFonts w:cs="Arial"/>
          <w:szCs w:val="16"/>
        </w:rPr>
        <w:tab/>
        <w:t>(Kopie der entsprechenden Bewilligung beilegen)</w:t>
      </w:r>
    </w:p>
    <w:p w14:paraId="21A8C94B" w14:textId="378739C2" w:rsidR="005D616A" w:rsidRPr="004666FF" w:rsidRDefault="00164791" w:rsidP="00DA1048">
      <w:pPr>
        <w:tabs>
          <w:tab w:val="left" w:pos="1701"/>
          <w:tab w:val="left" w:pos="4961"/>
          <w:tab w:val="left" w:pos="5387"/>
          <w:tab w:val="left" w:pos="5812"/>
          <w:tab w:val="left" w:pos="6663"/>
          <w:tab w:val="left" w:pos="9639"/>
        </w:tabs>
        <w:spacing w:after="60" w:line="360" w:lineRule="auto"/>
        <w:rPr>
          <w:rFonts w:cs="Arial"/>
          <w:szCs w:val="16"/>
        </w:rPr>
      </w:pPr>
      <w:r w:rsidRPr="004666FF">
        <w:rPr>
          <w:rFonts w:cs="Arial"/>
          <w:szCs w:val="16"/>
        </w:rPr>
        <w:t>AHV-Versicherten-Nr.</w:t>
      </w:r>
      <w:r w:rsidRPr="004666FF">
        <w:rPr>
          <w:rFonts w:cs="Arial"/>
          <w:szCs w:val="16"/>
        </w:rPr>
        <w:tab/>
      </w:r>
      <w:r w:rsidR="00733EFA">
        <w:rPr>
          <w:rFonts w:cs="Arial"/>
          <w:szCs w:val="16"/>
        </w:rPr>
        <w:t>756.</w:t>
      </w:r>
      <w:sdt>
        <w:sdtPr>
          <w:rPr>
            <w:rFonts w:cs="Arial"/>
            <w:szCs w:val="16"/>
          </w:rPr>
          <w:id w:val="-304542981"/>
          <w:placeholder>
            <w:docPart w:val="83DCFB12BE7645CBB6F2AEABED9E87F3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AHV Nr. eingeben</w:t>
          </w:r>
        </w:sdtContent>
      </w:sdt>
      <w:r w:rsidRPr="004666FF">
        <w:rPr>
          <w:rFonts w:cs="Arial"/>
          <w:szCs w:val="16"/>
          <w:u w:val="single"/>
        </w:rPr>
        <w:tab/>
      </w:r>
      <w:r w:rsidRPr="004666FF">
        <w:rPr>
          <w:rFonts w:cs="Arial"/>
          <w:szCs w:val="16"/>
        </w:rPr>
        <w:t>(Beispiel: 756.1111.2222.33)</w:t>
      </w:r>
    </w:p>
    <w:p w14:paraId="628D6784" w14:textId="77777777" w:rsidR="005D616A" w:rsidRPr="004666FF" w:rsidRDefault="005D616A" w:rsidP="005D616A">
      <w:pPr>
        <w:pBdr>
          <w:bottom w:val="single" w:sz="8" w:space="1" w:color="auto"/>
        </w:pBdr>
        <w:tabs>
          <w:tab w:val="left" w:pos="1701"/>
          <w:tab w:val="left" w:pos="5387"/>
          <w:tab w:val="left" w:pos="5812"/>
          <w:tab w:val="left" w:leader="underscore" w:pos="9498"/>
        </w:tabs>
        <w:spacing w:after="120"/>
        <w:rPr>
          <w:rFonts w:cs="Arial"/>
          <w:szCs w:val="16"/>
        </w:rPr>
      </w:pPr>
    </w:p>
    <w:p w14:paraId="65C910FC" w14:textId="4784B683" w:rsidR="00C2085B" w:rsidRPr="004666FF" w:rsidRDefault="00C2085B" w:rsidP="005D616A">
      <w:pPr>
        <w:tabs>
          <w:tab w:val="left" w:pos="1701"/>
          <w:tab w:val="left" w:pos="4962"/>
          <w:tab w:val="left" w:pos="5387"/>
          <w:tab w:val="left" w:pos="6663"/>
          <w:tab w:val="left" w:pos="9639"/>
        </w:tabs>
        <w:spacing w:after="60" w:line="276" w:lineRule="auto"/>
        <w:rPr>
          <w:rFonts w:cs="Arial"/>
          <w:szCs w:val="16"/>
        </w:rPr>
      </w:pPr>
      <w:r w:rsidRPr="004666FF">
        <w:rPr>
          <w:rFonts w:cs="Arial"/>
          <w:b/>
          <w:szCs w:val="16"/>
        </w:rPr>
        <w:t xml:space="preserve">Zahlungsverbindung </w:t>
      </w:r>
    </w:p>
    <w:p w14:paraId="6D9D922C" w14:textId="4C186D7E" w:rsidR="00B51E83" w:rsidRPr="004666FF" w:rsidRDefault="00C2085B" w:rsidP="00C2085B">
      <w:pPr>
        <w:pStyle w:val="Kopfzeile"/>
        <w:tabs>
          <w:tab w:val="clear" w:pos="4536"/>
          <w:tab w:val="clear" w:pos="9072"/>
          <w:tab w:val="left" w:pos="567"/>
          <w:tab w:val="left" w:pos="3544"/>
          <w:tab w:val="left" w:pos="9639"/>
        </w:tabs>
        <w:spacing w:after="60" w:line="360" w:lineRule="auto"/>
        <w:rPr>
          <w:rFonts w:cs="Arial"/>
          <w:szCs w:val="16"/>
          <w:u w:val="single"/>
        </w:rPr>
      </w:pPr>
      <w:r w:rsidRPr="004666FF">
        <w:rPr>
          <w:rFonts w:cs="Arial"/>
          <w:szCs w:val="16"/>
        </w:rPr>
        <w:t xml:space="preserve">IBAN-Nummer Ihres Bank- oder Postkontos </w:t>
      </w:r>
      <w:r w:rsidRPr="004666FF">
        <w:rPr>
          <w:rFonts w:cs="Arial"/>
          <w:szCs w:val="16"/>
        </w:rPr>
        <w:tab/>
      </w:r>
      <w:r w:rsidR="00733EFA" w:rsidRPr="007D599C">
        <w:rPr>
          <w:rFonts w:cs="Arial"/>
          <w:b/>
          <w:bCs/>
          <w:szCs w:val="16"/>
        </w:rPr>
        <w:t>CH</w:t>
      </w:r>
      <w:r w:rsidR="00733EFA">
        <w:rPr>
          <w:rFonts w:cs="Arial"/>
          <w:b/>
          <w:bCs/>
          <w:szCs w:val="16"/>
        </w:rPr>
        <w:t xml:space="preserve"> </w:t>
      </w:r>
      <w:sdt>
        <w:sdtPr>
          <w:rPr>
            <w:rFonts w:cs="Arial"/>
            <w:b/>
            <w:bCs/>
            <w:szCs w:val="16"/>
          </w:rPr>
          <w:id w:val="-451708752"/>
          <w:placeholder>
            <w:docPart w:val="E09078EF0C1D44EFB8D41440190F1EBF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IBAN-Nr. eingeben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</w:p>
    <w:p w14:paraId="50FDA123" w14:textId="39DDDEE2" w:rsidR="00C2085B" w:rsidRPr="004666FF" w:rsidRDefault="00C2085B" w:rsidP="00C513BF">
      <w:pPr>
        <w:pStyle w:val="Kopfzeile"/>
        <w:tabs>
          <w:tab w:val="clear" w:pos="4536"/>
          <w:tab w:val="clear" w:pos="9072"/>
          <w:tab w:val="left" w:pos="567"/>
          <w:tab w:val="left" w:pos="3544"/>
          <w:tab w:val="left" w:pos="9639"/>
        </w:tabs>
        <w:spacing w:after="60" w:line="360" w:lineRule="auto"/>
        <w:rPr>
          <w:rFonts w:cs="Arial"/>
          <w:szCs w:val="16"/>
          <w:u w:val="single"/>
        </w:rPr>
      </w:pPr>
      <w:r w:rsidRPr="004666FF">
        <w:rPr>
          <w:rFonts w:cs="Arial"/>
          <w:szCs w:val="16"/>
        </w:rPr>
        <w:t xml:space="preserve">Name der Bank 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-2115038255"/>
          <w:placeholder>
            <w:docPart w:val="F38D937CD919442DADC156E555083333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Bank Name eingeben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</w:p>
    <w:p w14:paraId="2D1B9EFF" w14:textId="5B620CA8" w:rsidR="00B51E83" w:rsidRPr="004666FF" w:rsidRDefault="00B51E83" w:rsidP="00B51E83">
      <w:pPr>
        <w:pStyle w:val="Kopfzeile"/>
        <w:tabs>
          <w:tab w:val="clear" w:pos="4536"/>
          <w:tab w:val="clear" w:pos="9072"/>
          <w:tab w:val="left" w:pos="3544"/>
          <w:tab w:val="left" w:pos="9639"/>
        </w:tabs>
        <w:spacing w:after="60" w:line="276" w:lineRule="auto"/>
        <w:rPr>
          <w:rFonts w:cs="Arial"/>
          <w:szCs w:val="16"/>
          <w:u w:val="single"/>
        </w:rPr>
      </w:pPr>
      <w:r w:rsidRPr="004666FF">
        <w:rPr>
          <w:rFonts w:cs="Arial"/>
          <w:szCs w:val="16"/>
        </w:rPr>
        <w:t xml:space="preserve">Konto-Inhaber/Konto-Inhaberin 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2085421506"/>
          <w:placeholder>
            <w:docPart w:val="590D4F6A85BB4B07B8CA8C728F09299A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Name Konto-Inhaber eingeben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</w:p>
    <w:p w14:paraId="17AF69F7" w14:textId="77777777" w:rsidR="00BD36EA" w:rsidRPr="004666FF" w:rsidRDefault="00BD36EA" w:rsidP="00BD36EA">
      <w:pPr>
        <w:autoSpaceDE w:val="0"/>
        <w:autoSpaceDN w:val="0"/>
        <w:adjustRightInd w:val="0"/>
        <w:rPr>
          <w:rFonts w:cs="Arial"/>
          <w:szCs w:val="16"/>
          <w:lang w:val="de-CH" w:eastAsia="de-CH"/>
        </w:rPr>
      </w:pPr>
      <w:r w:rsidRPr="004666FF">
        <w:rPr>
          <w:rFonts w:cs="Arial"/>
          <w:szCs w:val="16"/>
          <w:lang w:val="de-CH" w:eastAsia="de-CH"/>
        </w:rPr>
        <w:br/>
        <w:t>Die Bezeichnung der Kontoinhaberin/des Kontoinhabers muss exakt mit der Bankangabe übereinstimmen, sonst retourniert die Bank das Geld!</w:t>
      </w:r>
    </w:p>
    <w:p w14:paraId="502790EC" w14:textId="77777777" w:rsidR="005D616A" w:rsidRPr="004666FF" w:rsidRDefault="005D616A" w:rsidP="005D616A">
      <w:pPr>
        <w:pBdr>
          <w:bottom w:val="single" w:sz="8" w:space="1" w:color="auto"/>
        </w:pBdr>
        <w:tabs>
          <w:tab w:val="left" w:pos="1701"/>
          <w:tab w:val="left" w:pos="5387"/>
          <w:tab w:val="left" w:pos="5812"/>
          <w:tab w:val="left" w:leader="underscore" w:pos="9498"/>
        </w:tabs>
        <w:spacing w:after="120"/>
        <w:rPr>
          <w:rFonts w:cs="Arial"/>
          <w:szCs w:val="16"/>
        </w:rPr>
      </w:pPr>
    </w:p>
    <w:p w14:paraId="467FE331" w14:textId="78593488" w:rsidR="008C56D5" w:rsidRPr="004666FF" w:rsidRDefault="005D616A" w:rsidP="005D616A">
      <w:pPr>
        <w:tabs>
          <w:tab w:val="left" w:pos="3119"/>
          <w:tab w:val="left" w:pos="6663"/>
          <w:tab w:val="left" w:leader="underscore" w:pos="9498"/>
          <w:tab w:val="left" w:leader="underscore" w:pos="9639"/>
        </w:tabs>
        <w:spacing w:after="60" w:line="360" w:lineRule="auto"/>
        <w:rPr>
          <w:rFonts w:cs="Arial"/>
          <w:szCs w:val="16"/>
        </w:rPr>
      </w:pPr>
      <w:r w:rsidRPr="004666FF">
        <w:rPr>
          <w:rFonts w:cs="Arial"/>
          <w:szCs w:val="16"/>
        </w:rPr>
        <w:t>Kirchgemeinde</w:t>
      </w:r>
      <w:r w:rsidRPr="004666FF">
        <w:rPr>
          <w:rFonts w:cs="Arial"/>
          <w:szCs w:val="16"/>
        </w:rPr>
        <w:tab/>
      </w:r>
      <w:r w:rsidR="00733EFA">
        <w:rPr>
          <w:rFonts w:cs="Arial"/>
          <w:szCs w:val="16"/>
        </w:rPr>
        <w:t xml:space="preserve">Kirchgemeinde </w:t>
      </w:r>
      <w:sdt>
        <w:sdtPr>
          <w:rPr>
            <w:rFonts w:cs="Arial"/>
            <w:szCs w:val="16"/>
          </w:rPr>
          <w:id w:val="1698199637"/>
          <w:placeholder>
            <w:docPart w:val="AB3C21CC120044EA9E65DDAFACF6A72C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Kirchgemeinde eingeben</w:t>
          </w:r>
        </w:sdtContent>
      </w:sdt>
      <w:r w:rsidR="00733EFA" w:rsidRPr="004666FF">
        <w:rPr>
          <w:rFonts w:cs="Arial"/>
          <w:szCs w:val="16"/>
          <w:u w:val="single"/>
        </w:rPr>
        <w:tab/>
      </w:r>
    </w:p>
    <w:p w14:paraId="38929FAE" w14:textId="7FEC2EAF" w:rsidR="005D616A" w:rsidRPr="004666FF" w:rsidRDefault="00E03CDF" w:rsidP="005D616A">
      <w:pPr>
        <w:tabs>
          <w:tab w:val="left" w:pos="3119"/>
          <w:tab w:val="left" w:pos="6663"/>
          <w:tab w:val="left" w:leader="underscore" w:pos="9498"/>
          <w:tab w:val="left" w:leader="underscore" w:pos="9639"/>
        </w:tabs>
        <w:spacing w:after="60" w:line="360" w:lineRule="auto"/>
        <w:rPr>
          <w:rFonts w:cs="Arial"/>
          <w:szCs w:val="16"/>
        </w:rPr>
      </w:pPr>
      <w:r w:rsidRPr="004666FF">
        <w:rPr>
          <w:rFonts w:cs="Arial"/>
          <w:szCs w:val="16"/>
        </w:rPr>
        <w:t>Anlass</w:t>
      </w:r>
      <w:r w:rsidR="005D616A"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1881435654"/>
          <w:placeholder>
            <w:docPart w:val="8116503B6C5B49CD9263228E8AA5BB87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Anlass erfassen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</w:p>
    <w:p w14:paraId="4FD517E2" w14:textId="2CFD0382" w:rsidR="00E03CDF" w:rsidRPr="004666FF" w:rsidRDefault="00E03CDF" w:rsidP="005D616A">
      <w:pPr>
        <w:tabs>
          <w:tab w:val="left" w:pos="3119"/>
          <w:tab w:val="left" w:pos="6663"/>
          <w:tab w:val="left" w:leader="underscore" w:pos="9498"/>
          <w:tab w:val="left" w:leader="underscore" w:pos="9639"/>
        </w:tabs>
        <w:spacing w:after="60" w:line="360" w:lineRule="auto"/>
        <w:rPr>
          <w:rFonts w:cs="Arial"/>
          <w:szCs w:val="16"/>
        </w:rPr>
      </w:pPr>
      <w:r w:rsidRPr="004666FF">
        <w:rPr>
          <w:rFonts w:cs="Arial"/>
          <w:szCs w:val="16"/>
        </w:rPr>
        <w:t>Datum</w:t>
      </w:r>
      <w:r w:rsidR="005D616A"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-1908134800"/>
          <w:placeholder>
            <w:docPart w:val="20480482D1494885A64DF0B9C648B277"/>
          </w:placeholder>
          <w:showingPlcHdr/>
          <w:date>
            <w:dateFormat w:val="dd.MM.yyyy"/>
            <w:lid w:val="de-CH"/>
            <w:storeMappedDataAs w:val="dateTime"/>
            <w:calendar w:val="gregorian"/>
          </w:date>
        </w:sdtPr>
        <w:sdtContent>
          <w:r w:rsidR="00733EFA" w:rsidRPr="001A20D2">
            <w:rPr>
              <w:rStyle w:val="Formatvorlage2Zchn"/>
            </w:rPr>
            <w:t>Datum auswählen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</w:p>
    <w:p w14:paraId="29FE5AE5" w14:textId="64280614" w:rsidR="00E03CDF" w:rsidRPr="004666FF" w:rsidRDefault="00E03CDF" w:rsidP="00E03CDF">
      <w:pPr>
        <w:tabs>
          <w:tab w:val="left" w:pos="3119"/>
          <w:tab w:val="left" w:pos="6663"/>
          <w:tab w:val="left" w:pos="8205"/>
        </w:tabs>
        <w:spacing w:after="60" w:line="360" w:lineRule="auto"/>
        <w:rPr>
          <w:rFonts w:cs="Arial"/>
          <w:szCs w:val="16"/>
        </w:rPr>
      </w:pPr>
      <w:r w:rsidRPr="004666FF">
        <w:rPr>
          <w:rFonts w:cs="Arial"/>
          <w:szCs w:val="16"/>
        </w:rPr>
        <w:t xml:space="preserve">Honorar </w:t>
      </w:r>
      <w:r w:rsidRPr="004666FF">
        <w:rPr>
          <w:rFonts w:cs="Arial"/>
          <w:szCs w:val="16"/>
        </w:rPr>
        <w:tab/>
        <w:t>CHF</w:t>
      </w:r>
      <w:r w:rsidR="00733EFA">
        <w:rPr>
          <w:rFonts w:cs="Arial"/>
          <w:szCs w:val="16"/>
        </w:rPr>
        <w:t xml:space="preserve"> </w:t>
      </w:r>
      <w:sdt>
        <w:sdtPr>
          <w:rPr>
            <w:rFonts w:cs="Arial"/>
            <w:szCs w:val="16"/>
          </w:rPr>
          <w:id w:val="1432543094"/>
          <w:placeholder>
            <w:docPart w:val="3C88F469A6EB49978863EC00890DE788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Betrag eingeben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</w:p>
    <w:p w14:paraId="25FF531E" w14:textId="77777777" w:rsidR="00CE3030" w:rsidRPr="004666FF" w:rsidRDefault="00CE3030" w:rsidP="00CE3030">
      <w:pPr>
        <w:pBdr>
          <w:bottom w:val="single" w:sz="8" w:space="1" w:color="auto"/>
        </w:pBdr>
        <w:tabs>
          <w:tab w:val="left" w:pos="1701"/>
          <w:tab w:val="left" w:pos="5387"/>
          <w:tab w:val="left" w:pos="5812"/>
          <w:tab w:val="left" w:leader="underscore" w:pos="9498"/>
        </w:tabs>
        <w:spacing w:after="120"/>
        <w:rPr>
          <w:rFonts w:cs="Arial"/>
          <w:szCs w:val="16"/>
        </w:rPr>
      </w:pPr>
    </w:p>
    <w:p w14:paraId="624B132A" w14:textId="13D8368E" w:rsidR="00E03CDF" w:rsidRPr="004666FF" w:rsidRDefault="00E03CDF" w:rsidP="00E03CDF">
      <w:pPr>
        <w:tabs>
          <w:tab w:val="left" w:pos="1701"/>
          <w:tab w:val="left" w:pos="4962"/>
          <w:tab w:val="left" w:pos="5387"/>
          <w:tab w:val="left" w:pos="6663"/>
          <w:tab w:val="left" w:pos="9639"/>
        </w:tabs>
        <w:rPr>
          <w:rFonts w:cs="Arial"/>
          <w:b/>
          <w:szCs w:val="16"/>
          <w:lang w:val="de-CH"/>
        </w:rPr>
      </w:pPr>
      <w:r w:rsidRPr="004666FF">
        <w:rPr>
          <w:rFonts w:cs="Arial"/>
          <w:b/>
          <w:szCs w:val="16"/>
          <w:lang w:val="de-CH"/>
        </w:rPr>
        <w:t>Erklärung:</w:t>
      </w:r>
    </w:p>
    <w:p w14:paraId="752B25A5" w14:textId="3BEF46CB" w:rsidR="00E03CDF" w:rsidRPr="004666FF" w:rsidRDefault="00000000" w:rsidP="00E03CDF">
      <w:pPr>
        <w:tabs>
          <w:tab w:val="left" w:pos="1701"/>
          <w:tab w:val="left" w:pos="4962"/>
          <w:tab w:val="left" w:pos="5387"/>
          <w:tab w:val="left" w:pos="6663"/>
          <w:tab w:val="left" w:pos="9639"/>
        </w:tabs>
        <w:ind w:left="284" w:hanging="284"/>
        <w:rPr>
          <w:rFonts w:cs="Arial"/>
          <w:szCs w:val="16"/>
          <w:lang w:val="de-CH"/>
        </w:rPr>
      </w:pPr>
      <w:sdt>
        <w:sdtPr>
          <w:rPr>
            <w:rFonts w:cs="Arial"/>
            <w:szCs w:val="16"/>
            <w:lang w:val="de-CH"/>
          </w:rPr>
          <w:id w:val="-2814989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66FF">
            <w:rPr>
              <w:rFonts w:ascii="MS Gothic" w:eastAsia="MS Gothic" w:hAnsi="MS Gothic" w:cs="Arial" w:hint="eastAsia"/>
              <w:szCs w:val="16"/>
              <w:lang w:val="de-CH"/>
            </w:rPr>
            <w:t>☐</w:t>
          </w:r>
        </w:sdtContent>
      </w:sdt>
      <w:r w:rsidR="004666FF">
        <w:rPr>
          <w:rFonts w:cs="Arial"/>
          <w:szCs w:val="16"/>
          <w:lang w:val="de-CH"/>
        </w:rPr>
        <w:t xml:space="preserve">  </w:t>
      </w:r>
      <w:r w:rsidR="00E03CDF" w:rsidRPr="004666FF">
        <w:rPr>
          <w:rFonts w:cs="Arial"/>
          <w:szCs w:val="16"/>
          <w:lang w:val="de-CH"/>
        </w:rPr>
        <w:t xml:space="preserve"> Ich bitte, auf dem Honorar den AHV-Abzug vorzunehmen und lege deshalb eine Kopie </w:t>
      </w:r>
      <w:proofErr w:type="gramStart"/>
      <w:r w:rsidR="00E03CDF" w:rsidRPr="004666FF">
        <w:rPr>
          <w:rFonts w:cs="Arial"/>
          <w:szCs w:val="16"/>
          <w:lang w:val="de-CH"/>
        </w:rPr>
        <w:t>vom AHV-Ausweis</w:t>
      </w:r>
      <w:proofErr w:type="gramEnd"/>
      <w:r w:rsidR="00E03CDF" w:rsidRPr="004666FF">
        <w:rPr>
          <w:rFonts w:cs="Arial"/>
          <w:szCs w:val="16"/>
          <w:lang w:val="de-CH"/>
        </w:rPr>
        <w:t xml:space="preserve"> bei (zwingend bei Erstauszahlung)</w:t>
      </w:r>
    </w:p>
    <w:p w14:paraId="13502C1F" w14:textId="18294A91" w:rsidR="00E03CDF" w:rsidRPr="004666FF" w:rsidRDefault="00000000" w:rsidP="00E03CDF">
      <w:pPr>
        <w:tabs>
          <w:tab w:val="left" w:pos="1701"/>
          <w:tab w:val="left" w:pos="4962"/>
          <w:tab w:val="left" w:pos="5387"/>
          <w:tab w:val="left" w:pos="6663"/>
          <w:tab w:val="left" w:pos="9639"/>
        </w:tabs>
        <w:ind w:left="284" w:hanging="284"/>
        <w:rPr>
          <w:rFonts w:cs="Arial"/>
          <w:szCs w:val="16"/>
          <w:lang w:val="de-CH"/>
        </w:rPr>
      </w:pPr>
      <w:sdt>
        <w:sdtPr>
          <w:rPr>
            <w:rFonts w:cs="Arial"/>
            <w:szCs w:val="16"/>
            <w:lang w:val="de-CH"/>
          </w:rPr>
          <w:id w:val="-16053343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CDF" w:rsidRPr="004666FF">
            <w:rPr>
              <w:rFonts w:ascii="Segoe UI Symbol" w:hAnsi="Segoe UI Symbol" w:cs="Segoe UI Symbol"/>
              <w:szCs w:val="16"/>
              <w:lang w:val="de-CH"/>
            </w:rPr>
            <w:t>☐</w:t>
          </w:r>
        </w:sdtContent>
      </w:sdt>
      <w:r w:rsidR="00E03CDF" w:rsidRPr="004666FF">
        <w:rPr>
          <w:rFonts w:cs="Arial"/>
          <w:szCs w:val="16"/>
          <w:lang w:val="de-CH"/>
        </w:rPr>
        <w:t xml:space="preserve">   Ich verzichte auf den AHV-Abzug</w:t>
      </w:r>
    </w:p>
    <w:p w14:paraId="05B95A70" w14:textId="031E6237" w:rsidR="00E03CDF" w:rsidRPr="004666FF" w:rsidRDefault="00000000" w:rsidP="00E03CDF">
      <w:pPr>
        <w:tabs>
          <w:tab w:val="left" w:pos="1701"/>
          <w:tab w:val="left" w:pos="4962"/>
          <w:tab w:val="left" w:pos="5387"/>
          <w:tab w:val="left" w:pos="6663"/>
          <w:tab w:val="left" w:pos="9639"/>
        </w:tabs>
        <w:ind w:left="284" w:hanging="284"/>
        <w:rPr>
          <w:rFonts w:cs="Arial"/>
          <w:szCs w:val="16"/>
          <w:lang w:val="de-CH"/>
        </w:rPr>
      </w:pPr>
      <w:sdt>
        <w:sdtPr>
          <w:rPr>
            <w:rFonts w:cs="Arial"/>
            <w:szCs w:val="16"/>
            <w:lang w:val="de-CH"/>
          </w:rPr>
          <w:id w:val="8733568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CDF" w:rsidRPr="004666FF">
            <w:rPr>
              <w:rFonts w:ascii="Segoe UI Symbol" w:hAnsi="Segoe UI Symbol" w:cs="Segoe UI Symbol"/>
              <w:szCs w:val="16"/>
              <w:lang w:val="de-CH"/>
            </w:rPr>
            <w:t>☐</w:t>
          </w:r>
        </w:sdtContent>
      </w:sdt>
      <w:r w:rsidR="00E03CDF" w:rsidRPr="004666FF">
        <w:rPr>
          <w:rFonts w:cs="Arial"/>
          <w:szCs w:val="16"/>
          <w:lang w:val="de-CH"/>
        </w:rPr>
        <w:t xml:space="preserve">   Ich bin </w:t>
      </w:r>
      <w:proofErr w:type="gramStart"/>
      <w:r w:rsidR="00E03CDF" w:rsidRPr="004666FF">
        <w:rPr>
          <w:rFonts w:cs="Arial"/>
          <w:szCs w:val="16"/>
          <w:lang w:val="de-CH"/>
        </w:rPr>
        <w:t>Selbstständig</w:t>
      </w:r>
      <w:proofErr w:type="gramEnd"/>
      <w:r w:rsidR="00E03CDF" w:rsidRPr="004666FF">
        <w:rPr>
          <w:rFonts w:cs="Arial"/>
          <w:szCs w:val="16"/>
          <w:lang w:val="de-CH"/>
        </w:rPr>
        <w:t xml:space="preserve"> erwerbend und rechne mit folgender Kasse bzw. Nummer ab:</w:t>
      </w:r>
    </w:p>
    <w:p w14:paraId="32CF1E81" w14:textId="234A38DD" w:rsidR="00E03CDF" w:rsidRPr="004666FF" w:rsidRDefault="00E03CDF" w:rsidP="00E03CDF">
      <w:pPr>
        <w:tabs>
          <w:tab w:val="left" w:pos="1701"/>
          <w:tab w:val="left" w:pos="4962"/>
          <w:tab w:val="left" w:pos="5387"/>
          <w:tab w:val="left" w:pos="6663"/>
          <w:tab w:val="left" w:pos="9639"/>
        </w:tabs>
        <w:ind w:left="284" w:hanging="284"/>
        <w:rPr>
          <w:rFonts w:cs="Arial"/>
          <w:szCs w:val="16"/>
          <w:lang w:val="de-CH"/>
        </w:rPr>
      </w:pPr>
      <w:r w:rsidRPr="004666FF">
        <w:rPr>
          <w:rFonts w:cs="Arial"/>
          <w:szCs w:val="16"/>
          <w:lang w:val="de-CH"/>
        </w:rPr>
        <w:t xml:space="preserve">      </w:t>
      </w:r>
      <w:sdt>
        <w:sdtPr>
          <w:rPr>
            <w:rFonts w:cs="Arial"/>
            <w:szCs w:val="16"/>
            <w:lang w:val="de-CH"/>
          </w:rPr>
          <w:id w:val="1513722055"/>
          <w:placeholder>
            <w:docPart w:val="597C3550265744E3B6F313B709656552"/>
          </w:placeholder>
          <w:showingPlcHdr/>
          <w:text/>
        </w:sdtPr>
        <w:sdtContent>
          <w:r w:rsidR="00622173" w:rsidRPr="004666FF">
            <w:rPr>
              <w:rFonts w:cs="Arial"/>
              <w:color w:val="FF0000"/>
              <w:szCs w:val="16"/>
              <w:lang w:val="de-CH"/>
            </w:rPr>
            <w:t xml:space="preserve">Klicken Sie hier, um </w:t>
          </w:r>
          <w:r w:rsidR="00622173">
            <w:rPr>
              <w:rFonts w:cs="Arial"/>
              <w:color w:val="FF0000"/>
              <w:szCs w:val="16"/>
              <w:lang w:val="de-CH"/>
            </w:rPr>
            <w:t xml:space="preserve">die </w:t>
          </w:r>
          <w:r w:rsidR="00622173" w:rsidRPr="004666FF">
            <w:rPr>
              <w:rFonts w:cs="Arial"/>
              <w:color w:val="FF0000"/>
              <w:szCs w:val="16"/>
              <w:lang w:val="de-CH"/>
            </w:rPr>
            <w:t>Kasse einzugeben</w:t>
          </w:r>
        </w:sdtContent>
      </w:sdt>
      <w:r w:rsidR="000A60C5">
        <w:rPr>
          <w:rFonts w:cs="Arial"/>
          <w:szCs w:val="16"/>
          <w:lang w:val="de-CH"/>
        </w:rPr>
        <w:tab/>
      </w:r>
      <w:r w:rsidRPr="004666FF">
        <w:rPr>
          <w:rFonts w:cs="Arial"/>
          <w:szCs w:val="16"/>
          <w:lang w:val="de-CH"/>
        </w:rPr>
        <w:t xml:space="preserve"> </w:t>
      </w:r>
      <w:sdt>
        <w:sdtPr>
          <w:rPr>
            <w:rFonts w:cs="Arial"/>
            <w:szCs w:val="16"/>
            <w:lang w:val="de-CH"/>
          </w:rPr>
          <w:id w:val="1211076418"/>
          <w:placeholder>
            <w:docPart w:val="5A50B489003F4DC89DA60EE75A256E68"/>
          </w:placeholder>
          <w:showingPlcHdr/>
          <w:text/>
        </w:sdtPr>
        <w:sdtContent>
          <w:r w:rsidR="00622173" w:rsidRPr="004666FF">
            <w:rPr>
              <w:rFonts w:cs="Arial"/>
              <w:color w:val="FF0000"/>
              <w:szCs w:val="16"/>
              <w:lang w:val="de-CH"/>
            </w:rPr>
            <w:t xml:space="preserve">Klicken Sie hier, um </w:t>
          </w:r>
          <w:r w:rsidR="00622173">
            <w:rPr>
              <w:rFonts w:cs="Arial"/>
              <w:color w:val="FF0000"/>
              <w:szCs w:val="16"/>
              <w:lang w:val="de-CH"/>
            </w:rPr>
            <w:t xml:space="preserve">die </w:t>
          </w:r>
          <w:r w:rsidR="00622173" w:rsidRPr="004666FF">
            <w:rPr>
              <w:rFonts w:cs="Arial"/>
              <w:color w:val="FF0000"/>
              <w:szCs w:val="16"/>
              <w:lang w:val="de-CH"/>
            </w:rPr>
            <w:t>Kasse einzugeben</w:t>
          </w:r>
        </w:sdtContent>
      </w:sdt>
    </w:p>
    <w:p w14:paraId="4ED20DF5" w14:textId="0C6C19F6" w:rsidR="00E03CDF" w:rsidRPr="004666FF" w:rsidRDefault="00000000" w:rsidP="00E03CDF">
      <w:pPr>
        <w:tabs>
          <w:tab w:val="left" w:pos="1701"/>
          <w:tab w:val="left" w:pos="4962"/>
          <w:tab w:val="left" w:pos="5387"/>
          <w:tab w:val="left" w:pos="6663"/>
          <w:tab w:val="left" w:pos="9639"/>
        </w:tabs>
        <w:ind w:left="284" w:hanging="284"/>
        <w:rPr>
          <w:rFonts w:cs="Arial"/>
          <w:szCs w:val="16"/>
          <w:lang w:val="de-CH"/>
        </w:rPr>
      </w:pPr>
      <w:sdt>
        <w:sdtPr>
          <w:rPr>
            <w:rFonts w:cs="Arial"/>
            <w:szCs w:val="16"/>
            <w:lang w:val="de-CH"/>
          </w:rPr>
          <w:id w:val="-9934117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CDF" w:rsidRPr="004666FF">
            <w:rPr>
              <w:rFonts w:ascii="Segoe UI Symbol" w:hAnsi="Segoe UI Symbol" w:cs="Segoe UI Symbol"/>
              <w:szCs w:val="16"/>
              <w:lang w:val="de-CH"/>
            </w:rPr>
            <w:t>☐</w:t>
          </w:r>
        </w:sdtContent>
      </w:sdt>
      <w:r w:rsidR="00E03CDF" w:rsidRPr="004666FF">
        <w:rPr>
          <w:rFonts w:cs="Arial"/>
          <w:szCs w:val="16"/>
          <w:lang w:val="de-CH"/>
        </w:rPr>
        <w:t xml:space="preserve">   Ich bin Quellensteuerpflichtig </w:t>
      </w:r>
    </w:p>
    <w:p w14:paraId="6B6E5AB3" w14:textId="657BB468" w:rsidR="00E03CDF" w:rsidRPr="004666FF" w:rsidRDefault="00000000" w:rsidP="00E03CDF">
      <w:pPr>
        <w:tabs>
          <w:tab w:val="left" w:pos="1701"/>
          <w:tab w:val="left" w:pos="4962"/>
          <w:tab w:val="left" w:pos="5387"/>
          <w:tab w:val="left" w:pos="6663"/>
          <w:tab w:val="left" w:pos="9639"/>
        </w:tabs>
        <w:ind w:left="284" w:hanging="284"/>
        <w:rPr>
          <w:rFonts w:cs="Arial"/>
          <w:szCs w:val="16"/>
          <w:lang w:val="de-CH"/>
        </w:rPr>
      </w:pPr>
      <w:sdt>
        <w:sdtPr>
          <w:rPr>
            <w:rFonts w:cs="Arial"/>
            <w:szCs w:val="16"/>
            <w:lang w:val="de-CH"/>
          </w:rPr>
          <w:id w:val="-4080741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CDF" w:rsidRPr="004666FF">
            <w:rPr>
              <w:rFonts w:ascii="Segoe UI Symbol" w:hAnsi="Segoe UI Symbol" w:cs="Segoe UI Symbol"/>
              <w:szCs w:val="16"/>
              <w:lang w:val="de-CH"/>
            </w:rPr>
            <w:t>☐</w:t>
          </w:r>
        </w:sdtContent>
      </w:sdt>
      <w:r w:rsidR="00E03CDF" w:rsidRPr="004666FF">
        <w:rPr>
          <w:rFonts w:cs="Arial"/>
          <w:szCs w:val="16"/>
          <w:lang w:val="de-CH"/>
        </w:rPr>
        <w:t xml:space="preserve">   Ich wohne im Ausland und bin deshalb Quellensteuerpflichtig; ich weiss, dass diese Steuer abgezogen wird.</w:t>
      </w:r>
    </w:p>
    <w:p w14:paraId="7F11BA8A" w14:textId="77777777" w:rsidR="00E03CDF" w:rsidRPr="004666FF" w:rsidRDefault="00E03CDF" w:rsidP="00E03CDF">
      <w:pPr>
        <w:pBdr>
          <w:bottom w:val="single" w:sz="8" w:space="1" w:color="auto"/>
        </w:pBdr>
        <w:tabs>
          <w:tab w:val="left" w:pos="1701"/>
          <w:tab w:val="left" w:pos="5387"/>
          <w:tab w:val="left" w:pos="5812"/>
          <w:tab w:val="left" w:leader="underscore" w:pos="9498"/>
        </w:tabs>
        <w:spacing w:after="120"/>
        <w:rPr>
          <w:rFonts w:cs="Arial"/>
          <w:szCs w:val="16"/>
        </w:rPr>
      </w:pPr>
    </w:p>
    <w:p w14:paraId="662E3206" w14:textId="77777777" w:rsidR="00E03CDF" w:rsidRPr="004666FF" w:rsidRDefault="00E03CDF" w:rsidP="00E03CDF">
      <w:pPr>
        <w:pStyle w:val="berschrift6"/>
        <w:tabs>
          <w:tab w:val="left" w:pos="1701"/>
          <w:tab w:val="left" w:pos="4962"/>
          <w:tab w:val="left" w:pos="5812"/>
        </w:tabs>
        <w:spacing w:before="0" w:after="0" w:line="360" w:lineRule="auto"/>
        <w:rPr>
          <w:rFonts w:cs="Arial"/>
          <w:sz w:val="16"/>
          <w:szCs w:val="16"/>
        </w:rPr>
      </w:pPr>
      <w:r w:rsidRPr="004666FF">
        <w:rPr>
          <w:rFonts w:cs="Arial"/>
          <w:sz w:val="16"/>
          <w:szCs w:val="16"/>
        </w:rPr>
        <w:t>Elektronischer Versand Lohnabrechnung und Lohnausweis</w:t>
      </w:r>
    </w:p>
    <w:p w14:paraId="1541ED9E" w14:textId="77777777" w:rsidR="00E03CDF" w:rsidRPr="004666FF" w:rsidRDefault="00E03CDF" w:rsidP="00E03CDF">
      <w:pPr>
        <w:pStyle w:val="Kopfzeile"/>
        <w:tabs>
          <w:tab w:val="clear" w:pos="4536"/>
          <w:tab w:val="left" w:pos="567"/>
          <w:tab w:val="left" w:pos="3686"/>
          <w:tab w:val="left" w:pos="5103"/>
          <w:tab w:val="left" w:leader="underscore" w:pos="9072"/>
        </w:tabs>
        <w:spacing w:after="60" w:line="360" w:lineRule="auto"/>
        <w:rPr>
          <w:rFonts w:cs="Arial"/>
          <w:szCs w:val="16"/>
        </w:rPr>
      </w:pPr>
      <w:r w:rsidRPr="004666FF">
        <w:rPr>
          <w:rFonts w:cs="Arial"/>
          <w:szCs w:val="16"/>
        </w:rPr>
        <w:t xml:space="preserve">Für die Umwelt sowie wegen Zeit- und Kostenersparnis, wird die monatliche Lohnabrechnung und der jährliche Lohnausweis </w:t>
      </w:r>
      <w:r w:rsidRPr="004666FF">
        <w:rPr>
          <w:rFonts w:cs="Arial"/>
          <w:szCs w:val="16"/>
        </w:rPr>
        <w:br/>
        <w:t>an die folgende E-Mail-Adresse versandt:</w:t>
      </w:r>
    </w:p>
    <w:p w14:paraId="1D458D48" w14:textId="2885784B" w:rsidR="00E03CDF" w:rsidRPr="004666FF" w:rsidRDefault="00E03CDF" w:rsidP="00743BC6">
      <w:pPr>
        <w:tabs>
          <w:tab w:val="left" w:pos="1843"/>
          <w:tab w:val="left" w:pos="9639"/>
        </w:tabs>
        <w:spacing w:after="60" w:line="360" w:lineRule="auto"/>
        <w:rPr>
          <w:rFonts w:cs="Arial"/>
          <w:szCs w:val="16"/>
        </w:rPr>
      </w:pPr>
      <w:r w:rsidRPr="004666FF">
        <w:rPr>
          <w:rFonts w:cs="Arial"/>
          <w:szCs w:val="16"/>
          <w:lang w:val="it-IT"/>
        </w:rPr>
        <w:t xml:space="preserve">Private </w:t>
      </w:r>
      <w:r w:rsidR="00743BC6">
        <w:rPr>
          <w:rFonts w:cs="Arial"/>
          <w:szCs w:val="16"/>
          <w:lang w:val="it-IT"/>
        </w:rPr>
        <w:t>E-Mail-</w:t>
      </w:r>
      <w:r w:rsidRPr="004666FF">
        <w:rPr>
          <w:rFonts w:cs="Arial"/>
          <w:szCs w:val="16"/>
          <w:lang w:val="it-IT"/>
        </w:rPr>
        <w:t>Adresse</w:t>
      </w:r>
      <w:r w:rsidRPr="004666FF">
        <w:rPr>
          <w:rFonts w:cs="Arial"/>
          <w:szCs w:val="16"/>
          <w:lang w:val="it-IT"/>
        </w:rPr>
        <w:tab/>
      </w:r>
      <w:sdt>
        <w:sdtPr>
          <w:rPr>
            <w:rFonts w:cs="Arial"/>
            <w:szCs w:val="16"/>
          </w:rPr>
          <w:id w:val="841348224"/>
          <w:placeholder>
            <w:docPart w:val="4C64DF530378456495A7E1CE1DD00534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Private-E-Mail-Adresse eingeben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</w:p>
    <w:p w14:paraId="1049D68E" w14:textId="6FA66860" w:rsidR="00E03CDF" w:rsidRPr="004666FF" w:rsidRDefault="00E03CDF" w:rsidP="00743BC6">
      <w:pPr>
        <w:tabs>
          <w:tab w:val="left" w:pos="1843"/>
          <w:tab w:val="left" w:pos="4536"/>
          <w:tab w:val="left" w:pos="5387"/>
          <w:tab w:val="left" w:pos="6663"/>
          <w:tab w:val="left" w:pos="9639"/>
        </w:tabs>
        <w:rPr>
          <w:rFonts w:cs="Arial"/>
          <w:szCs w:val="16"/>
          <w:u w:val="single"/>
        </w:rPr>
      </w:pPr>
      <w:r w:rsidRPr="004666FF">
        <w:rPr>
          <w:rFonts w:cs="Arial"/>
          <w:szCs w:val="16"/>
        </w:rPr>
        <w:t>Datum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-1720885818"/>
          <w:placeholder>
            <w:docPart w:val="67CD562D313444F7971DAF25FC94C9B9"/>
          </w:placeholder>
          <w:showingPlcHdr/>
          <w:date>
            <w:dateFormat w:val="dd.MM.yyyy"/>
            <w:lid w:val="de-CH"/>
            <w:storeMappedDataAs w:val="dateTime"/>
            <w:calendar w:val="gregorian"/>
          </w:date>
        </w:sdtPr>
        <w:sdtContent>
          <w:r w:rsidR="00733EFA" w:rsidRPr="001A20D2">
            <w:rPr>
              <w:rStyle w:val="Formatvorlage2Zchn"/>
            </w:rPr>
            <w:t>Datum auswählen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</w:p>
    <w:p w14:paraId="2E65D63A" w14:textId="77777777" w:rsidR="00D70024" w:rsidRPr="004666FF" w:rsidRDefault="00D70024" w:rsidP="00D10523">
      <w:pPr>
        <w:pBdr>
          <w:bottom w:val="single" w:sz="8" w:space="1" w:color="auto"/>
        </w:pBdr>
        <w:tabs>
          <w:tab w:val="left" w:pos="1701"/>
          <w:tab w:val="left" w:pos="5387"/>
          <w:tab w:val="left" w:pos="5812"/>
          <w:tab w:val="left" w:leader="underscore" w:pos="9498"/>
        </w:tabs>
        <w:spacing w:after="120"/>
        <w:rPr>
          <w:rFonts w:cs="Arial"/>
          <w:szCs w:val="16"/>
        </w:rPr>
      </w:pPr>
    </w:p>
    <w:p w14:paraId="2295C27B" w14:textId="77777777" w:rsidR="00743BC6" w:rsidRPr="004666FF" w:rsidRDefault="00743BC6" w:rsidP="00D10523">
      <w:pPr>
        <w:tabs>
          <w:tab w:val="left" w:pos="1701"/>
          <w:tab w:val="left" w:pos="4962"/>
          <w:tab w:val="left" w:pos="5387"/>
          <w:tab w:val="left" w:pos="6663"/>
          <w:tab w:val="left" w:pos="9639"/>
        </w:tabs>
        <w:rPr>
          <w:rFonts w:cs="Arial"/>
          <w:szCs w:val="16"/>
        </w:rPr>
      </w:pPr>
    </w:p>
    <w:p w14:paraId="1D10EB3C" w14:textId="7859B0AB" w:rsidR="00D10523" w:rsidRPr="004666FF" w:rsidRDefault="00D10523" w:rsidP="000A60C5">
      <w:pPr>
        <w:tabs>
          <w:tab w:val="left" w:pos="851"/>
          <w:tab w:val="left" w:pos="3402"/>
          <w:tab w:val="left" w:pos="3544"/>
          <w:tab w:val="left" w:pos="7230"/>
          <w:tab w:val="left" w:pos="9639"/>
        </w:tabs>
        <w:rPr>
          <w:rFonts w:cs="Arial"/>
          <w:szCs w:val="16"/>
          <w:u w:val="single"/>
        </w:rPr>
      </w:pPr>
      <w:r w:rsidRPr="004666FF">
        <w:rPr>
          <w:rFonts w:cs="Arial"/>
          <w:szCs w:val="16"/>
        </w:rPr>
        <w:t>Datum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-1943061683"/>
          <w:placeholder>
            <w:docPart w:val="252BB0611F304C91ADBF2BD65E884E2E"/>
          </w:placeholder>
          <w:showingPlcHdr/>
          <w:date>
            <w:dateFormat w:val="dd.MM.yyyy"/>
            <w:lid w:val="de-CH"/>
            <w:storeMappedDataAs w:val="dateTime"/>
            <w:calendar w:val="gregorian"/>
          </w:date>
        </w:sdtPr>
        <w:sdtContent>
          <w:r w:rsidR="00733EFA" w:rsidRPr="001A20D2">
            <w:rPr>
              <w:rStyle w:val="Formatvorlage2Zchn"/>
            </w:rPr>
            <w:t>Datum auswählen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  <w:r w:rsidRPr="004666FF">
        <w:rPr>
          <w:rFonts w:cs="Arial"/>
          <w:szCs w:val="16"/>
        </w:rPr>
        <w:tab/>
        <w:t xml:space="preserve">Unterschrift Organist/Kantor </w:t>
      </w:r>
      <w:r w:rsidRPr="004666FF">
        <w:rPr>
          <w:rFonts w:cs="Arial"/>
          <w:szCs w:val="16"/>
        </w:rPr>
        <w:tab/>
      </w:r>
      <w:r w:rsidRPr="004666FF">
        <w:rPr>
          <w:rFonts w:cs="Arial"/>
          <w:szCs w:val="16"/>
          <w:u w:val="single"/>
        </w:rPr>
        <w:tab/>
      </w:r>
    </w:p>
    <w:p w14:paraId="736BD45D" w14:textId="77777777" w:rsidR="00D10523" w:rsidRPr="004666FF" w:rsidRDefault="00D10523" w:rsidP="000A60C5">
      <w:pPr>
        <w:tabs>
          <w:tab w:val="left" w:pos="851"/>
          <w:tab w:val="left" w:pos="3402"/>
          <w:tab w:val="left" w:pos="3544"/>
          <w:tab w:val="left" w:pos="7230"/>
          <w:tab w:val="left" w:pos="9639"/>
        </w:tabs>
        <w:ind w:left="284" w:hanging="284"/>
        <w:rPr>
          <w:rFonts w:cs="Arial"/>
          <w:szCs w:val="16"/>
          <w:lang w:val="de-CH"/>
        </w:rPr>
      </w:pPr>
    </w:p>
    <w:p w14:paraId="47A6E423" w14:textId="4C240B09" w:rsidR="00D10523" w:rsidRDefault="00D10523" w:rsidP="000A60C5">
      <w:pPr>
        <w:tabs>
          <w:tab w:val="left" w:pos="851"/>
          <w:tab w:val="left" w:pos="3402"/>
          <w:tab w:val="left" w:pos="3544"/>
          <w:tab w:val="left" w:pos="7230"/>
          <w:tab w:val="left" w:pos="9639"/>
        </w:tabs>
        <w:rPr>
          <w:rFonts w:cs="Arial"/>
          <w:szCs w:val="16"/>
        </w:rPr>
      </w:pPr>
      <w:r w:rsidRPr="004666FF">
        <w:rPr>
          <w:rFonts w:cs="Arial"/>
          <w:szCs w:val="16"/>
        </w:rPr>
        <w:t>Datum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199283850"/>
          <w:placeholder>
            <w:docPart w:val="E4C39066280744E482252D1A72753DDF"/>
          </w:placeholder>
          <w:showingPlcHdr/>
          <w:date>
            <w:dateFormat w:val="dd.MM.yyyy"/>
            <w:lid w:val="de-CH"/>
            <w:storeMappedDataAs w:val="dateTime"/>
            <w:calendar w:val="gregorian"/>
          </w:date>
        </w:sdtPr>
        <w:sdtContent>
          <w:r w:rsidR="00733EFA" w:rsidRPr="001A20D2">
            <w:rPr>
              <w:rStyle w:val="Formatvorlage2Zchn"/>
            </w:rPr>
            <w:t>Datum auswählen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  <w:r w:rsidRPr="004666FF">
        <w:rPr>
          <w:rFonts w:cs="Arial"/>
          <w:szCs w:val="16"/>
        </w:rPr>
        <w:tab/>
        <w:t>Unterschrift Ressort Kirche</w:t>
      </w:r>
      <w:r w:rsidR="000A60C5">
        <w:rPr>
          <w:rFonts w:cs="Arial"/>
          <w:szCs w:val="16"/>
        </w:rPr>
        <w:t>n</w:t>
      </w:r>
      <w:r w:rsidRPr="004666FF">
        <w:rPr>
          <w:rFonts w:cs="Arial"/>
          <w:szCs w:val="16"/>
        </w:rPr>
        <w:t xml:space="preserve">musik </w:t>
      </w:r>
      <w:r w:rsidRPr="004666FF">
        <w:rPr>
          <w:rFonts w:cs="Arial"/>
          <w:szCs w:val="16"/>
        </w:rPr>
        <w:tab/>
      </w:r>
      <w:r w:rsidRPr="004666FF">
        <w:rPr>
          <w:rFonts w:cs="Arial"/>
          <w:szCs w:val="16"/>
          <w:u w:val="single"/>
        </w:rPr>
        <w:tab/>
      </w:r>
    </w:p>
    <w:p w14:paraId="20F689CC" w14:textId="77777777" w:rsidR="005B3882" w:rsidRPr="005B3882" w:rsidRDefault="005B3882" w:rsidP="005B3882">
      <w:pPr>
        <w:rPr>
          <w:rFonts w:cs="Arial"/>
          <w:szCs w:val="16"/>
        </w:rPr>
      </w:pPr>
    </w:p>
    <w:p w14:paraId="314D557D" w14:textId="77777777" w:rsidR="005B3882" w:rsidRPr="005B3882" w:rsidRDefault="005B3882" w:rsidP="005B3882">
      <w:pPr>
        <w:rPr>
          <w:rFonts w:cs="Arial"/>
          <w:szCs w:val="16"/>
        </w:rPr>
      </w:pPr>
    </w:p>
    <w:p w14:paraId="0C751BBE" w14:textId="63C0ADF1" w:rsidR="005B3882" w:rsidRPr="005B3882" w:rsidRDefault="005B3882" w:rsidP="005B3882">
      <w:pPr>
        <w:rPr>
          <w:rFonts w:cs="Arial"/>
          <w:szCs w:val="16"/>
        </w:rPr>
      </w:pPr>
    </w:p>
    <w:p w14:paraId="76813A8D" w14:textId="71DDD46F" w:rsidR="005B3882" w:rsidRPr="005B3882" w:rsidRDefault="005B3882" w:rsidP="005B3882">
      <w:pPr>
        <w:rPr>
          <w:rFonts w:cs="Arial"/>
          <w:szCs w:val="16"/>
        </w:rPr>
      </w:pPr>
      <w:r w:rsidRPr="005B3882">
        <w:rPr>
          <w:rFonts w:cs="Arial"/>
          <w:szCs w:val="16"/>
        </w:rPr>
        <w:drawing>
          <wp:anchor distT="0" distB="0" distL="114300" distR="114300" simplePos="0" relativeHeight="251658240" behindDoc="0" locked="0" layoutInCell="1" allowOverlap="1" wp14:anchorId="0CED1A6A" wp14:editId="56DEF366">
            <wp:simplePos x="0" y="0"/>
            <wp:positionH relativeFrom="column">
              <wp:posOffset>3795395</wp:posOffset>
            </wp:positionH>
            <wp:positionV relativeFrom="paragraph">
              <wp:posOffset>-164465</wp:posOffset>
            </wp:positionV>
            <wp:extent cx="2322830" cy="1195705"/>
            <wp:effectExtent l="0" t="0" r="1270" b="4445"/>
            <wp:wrapSquare wrapText="bothSides"/>
            <wp:docPr id="1900921467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921467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2830" cy="1195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7B9355" w14:textId="2CED9923" w:rsidR="005B3882" w:rsidRDefault="005B3882" w:rsidP="005B3882">
      <w:pPr>
        <w:rPr>
          <w:rFonts w:cs="Arial"/>
          <w:szCs w:val="16"/>
        </w:rPr>
      </w:pPr>
    </w:p>
    <w:p w14:paraId="6DA734A0" w14:textId="32C78A93" w:rsidR="005B3882" w:rsidRPr="005B3882" w:rsidRDefault="005B3882" w:rsidP="005B3882">
      <w:pPr>
        <w:tabs>
          <w:tab w:val="left" w:pos="3870"/>
        </w:tabs>
        <w:rPr>
          <w:rFonts w:cs="Arial"/>
          <w:szCs w:val="16"/>
        </w:rPr>
      </w:pPr>
      <w:r>
        <w:rPr>
          <w:rFonts w:cs="Arial"/>
          <w:szCs w:val="16"/>
        </w:rPr>
        <w:tab/>
      </w:r>
    </w:p>
    <w:sectPr w:rsidR="005B3882" w:rsidRPr="005B3882" w:rsidSect="00B51E83">
      <w:headerReference w:type="default" r:id="rId12"/>
      <w:pgSz w:w="11906" w:h="16838"/>
      <w:pgMar w:top="1701" w:right="709" w:bottom="567" w:left="1418" w:header="567" w:footer="448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573FE" w14:textId="77777777" w:rsidR="00A43FD3" w:rsidRDefault="00A43FD3">
      <w:r>
        <w:separator/>
      </w:r>
    </w:p>
  </w:endnote>
  <w:endnote w:type="continuationSeparator" w:id="0">
    <w:p w14:paraId="79119B87" w14:textId="77777777" w:rsidR="00A43FD3" w:rsidRDefault="00A43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FF421" w14:textId="77777777" w:rsidR="00A43FD3" w:rsidRDefault="00A43FD3">
      <w:r>
        <w:separator/>
      </w:r>
    </w:p>
  </w:footnote>
  <w:footnote w:type="continuationSeparator" w:id="0">
    <w:p w14:paraId="05E7CC9C" w14:textId="77777777" w:rsidR="00A43FD3" w:rsidRDefault="00A43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F1892" w14:textId="3563FD4E" w:rsidR="00B51E83" w:rsidRPr="00BD36EA" w:rsidRDefault="00EE6807" w:rsidP="00743BC6">
    <w:pPr>
      <w:pStyle w:val="Kopfzeile"/>
      <w:tabs>
        <w:tab w:val="clear" w:pos="4536"/>
        <w:tab w:val="left" w:pos="7110"/>
        <w:tab w:val="left" w:pos="9072"/>
      </w:tabs>
      <w:ind w:firstLine="4254"/>
      <w:rPr>
        <w:rFonts w:cs="Arial"/>
        <w:color w:val="000000"/>
        <w:sz w:val="18"/>
        <w:szCs w:val="18"/>
        <w:lang w:val="de-CH" w:eastAsia="de-CH"/>
      </w:rPr>
    </w:pPr>
    <w:r w:rsidRPr="00EE6807">
      <w:rPr>
        <w:noProof/>
      </w:rPr>
      <w:drawing>
        <wp:anchor distT="0" distB="0" distL="114300" distR="114300" simplePos="0" relativeHeight="251658240" behindDoc="0" locked="0" layoutInCell="1" allowOverlap="1" wp14:anchorId="45ADA7F9" wp14:editId="3211E016">
          <wp:simplePos x="0" y="0"/>
          <wp:positionH relativeFrom="column">
            <wp:posOffset>4445</wp:posOffset>
          </wp:positionH>
          <wp:positionV relativeFrom="paragraph">
            <wp:posOffset>1905</wp:posOffset>
          </wp:positionV>
          <wp:extent cx="1276350" cy="482269"/>
          <wp:effectExtent l="0" t="0" r="0" b="0"/>
          <wp:wrapSquare wrapText="bothSides"/>
          <wp:docPr id="1367889699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4822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43BC6">
      <w:rPr>
        <w:rFonts w:cs="Arial"/>
        <w:color w:val="000000"/>
        <w:sz w:val="18"/>
        <w:szCs w:val="18"/>
        <w:lang w:val="de-CH" w:eastAsia="de-CH"/>
      </w:rPr>
      <w:t xml:space="preserve"> </w:t>
    </w:r>
    <w:r w:rsidR="00B51E83" w:rsidRPr="00BD36EA">
      <w:rPr>
        <w:rFonts w:cs="Arial"/>
        <w:color w:val="000000"/>
        <w:sz w:val="18"/>
        <w:szCs w:val="18"/>
        <w:lang w:val="de-CH" w:eastAsia="de-CH"/>
      </w:rPr>
      <w:t>Verband der evangelisch-reformierten</w:t>
    </w:r>
  </w:p>
  <w:p w14:paraId="1C6E7EDE" w14:textId="77777777" w:rsidR="00B51E83" w:rsidRPr="00BD36EA" w:rsidRDefault="00B51E83" w:rsidP="00B51E83">
    <w:pPr>
      <w:autoSpaceDE w:val="0"/>
      <w:autoSpaceDN w:val="0"/>
      <w:adjustRightInd w:val="0"/>
      <w:ind w:left="6521"/>
      <w:rPr>
        <w:rFonts w:cs="Arial"/>
        <w:color w:val="000000"/>
        <w:sz w:val="18"/>
        <w:szCs w:val="18"/>
        <w:lang w:val="de-CH" w:eastAsia="de-CH"/>
      </w:rPr>
    </w:pPr>
    <w:r w:rsidRPr="00BD36EA">
      <w:rPr>
        <w:rFonts w:cs="Arial"/>
        <w:color w:val="000000"/>
        <w:sz w:val="18"/>
        <w:szCs w:val="18"/>
        <w:lang w:val="de-CH" w:eastAsia="de-CH"/>
      </w:rPr>
      <w:t>Kirchgemeinden der Stadt Winterthur</w:t>
    </w:r>
  </w:p>
  <w:p w14:paraId="5605DEB8" w14:textId="77777777" w:rsidR="00B51E83" w:rsidRPr="00BD36EA" w:rsidRDefault="00B51E83" w:rsidP="00B51E83">
    <w:pPr>
      <w:autoSpaceDE w:val="0"/>
      <w:autoSpaceDN w:val="0"/>
      <w:adjustRightInd w:val="0"/>
      <w:ind w:left="6521"/>
      <w:rPr>
        <w:rFonts w:cs="Arial"/>
        <w:color w:val="000000"/>
        <w:sz w:val="18"/>
        <w:szCs w:val="18"/>
        <w:lang w:val="de-CH" w:eastAsia="de-CH"/>
      </w:rPr>
    </w:pPr>
    <w:r w:rsidRPr="00BD36EA">
      <w:rPr>
        <w:rFonts w:cs="Arial"/>
        <w:color w:val="000000"/>
        <w:sz w:val="18"/>
        <w:szCs w:val="18"/>
        <w:lang w:val="de-CH" w:eastAsia="de-CH"/>
      </w:rPr>
      <w:t>Untere Kirchgasse 2</w:t>
    </w:r>
  </w:p>
  <w:p w14:paraId="3A3E0B0A" w14:textId="77777777" w:rsidR="00B51E83" w:rsidRPr="00BD36EA" w:rsidRDefault="00B51E83" w:rsidP="00B51E83">
    <w:pPr>
      <w:autoSpaceDE w:val="0"/>
      <w:autoSpaceDN w:val="0"/>
      <w:adjustRightInd w:val="0"/>
      <w:ind w:left="6521"/>
      <w:rPr>
        <w:rFonts w:cs="Arial"/>
        <w:color w:val="000000"/>
        <w:sz w:val="18"/>
        <w:szCs w:val="18"/>
        <w:lang w:val="de-CH" w:eastAsia="de-CH"/>
      </w:rPr>
    </w:pPr>
    <w:r w:rsidRPr="00BD36EA">
      <w:rPr>
        <w:rFonts w:cs="Arial"/>
        <w:color w:val="000000"/>
        <w:sz w:val="18"/>
        <w:szCs w:val="18"/>
        <w:lang w:val="de-CH" w:eastAsia="de-CH"/>
      </w:rPr>
      <w:t>8400 Winterthur</w:t>
    </w:r>
  </w:p>
  <w:p w14:paraId="793A626F" w14:textId="77777777" w:rsidR="00B51E83" w:rsidRPr="00BD36EA" w:rsidRDefault="00B51E83" w:rsidP="00B51E83">
    <w:pPr>
      <w:autoSpaceDE w:val="0"/>
      <w:autoSpaceDN w:val="0"/>
      <w:adjustRightInd w:val="0"/>
      <w:ind w:left="6521"/>
      <w:rPr>
        <w:rFonts w:cs="Arial"/>
        <w:color w:val="000000"/>
        <w:sz w:val="18"/>
        <w:szCs w:val="18"/>
        <w:lang w:val="de-CH" w:eastAsia="de-CH"/>
      </w:rPr>
    </w:pPr>
    <w:r w:rsidRPr="00BD36EA">
      <w:rPr>
        <w:rFonts w:cs="Arial"/>
        <w:color w:val="000000"/>
        <w:sz w:val="18"/>
        <w:szCs w:val="18"/>
        <w:lang w:val="de-CH" w:eastAsia="de-CH"/>
      </w:rPr>
      <w:t>Telefon 058 717 58 00</w:t>
    </w:r>
  </w:p>
  <w:p w14:paraId="4FDF3A6E" w14:textId="77777777" w:rsidR="00B51E83" w:rsidRDefault="00B51E83" w:rsidP="00B51E83">
    <w:pPr>
      <w:autoSpaceDE w:val="0"/>
      <w:autoSpaceDN w:val="0"/>
      <w:adjustRightInd w:val="0"/>
      <w:ind w:left="6521"/>
      <w:rPr>
        <w:rFonts w:cs="Arial"/>
        <w:color w:val="000000"/>
        <w:sz w:val="17"/>
        <w:szCs w:val="17"/>
        <w:lang w:val="de-CH" w:eastAsia="de-CH"/>
      </w:rPr>
    </w:pPr>
  </w:p>
  <w:p w14:paraId="41D15C69" w14:textId="4BBE6415" w:rsidR="00B51E83" w:rsidRPr="00BD36EA" w:rsidRDefault="00B51E83" w:rsidP="00B51E83">
    <w:pPr>
      <w:autoSpaceDE w:val="0"/>
      <w:autoSpaceDN w:val="0"/>
      <w:adjustRightInd w:val="0"/>
      <w:ind w:left="6521"/>
      <w:rPr>
        <w:rFonts w:cs="Arial"/>
        <w:color w:val="0000FF"/>
        <w:sz w:val="18"/>
        <w:szCs w:val="18"/>
        <w:lang w:val="de-CH" w:eastAsia="de-CH"/>
      </w:rPr>
    </w:pPr>
    <w:r w:rsidRPr="00BD36EA">
      <w:rPr>
        <w:rFonts w:cs="Arial"/>
        <w:color w:val="0000FF"/>
        <w:sz w:val="18"/>
        <w:szCs w:val="18"/>
        <w:lang w:val="de-CH" w:eastAsia="de-CH"/>
      </w:rPr>
      <w:t>personelles@reformiert</w:t>
    </w:r>
    <w:r w:rsidR="002A0F1F">
      <w:rPr>
        <w:rFonts w:cs="Arial"/>
        <w:color w:val="0000FF"/>
        <w:sz w:val="18"/>
        <w:szCs w:val="18"/>
        <w:lang w:val="de-CH" w:eastAsia="de-CH"/>
      </w:rPr>
      <w:t>-</w:t>
    </w:r>
    <w:r w:rsidRPr="00BD36EA">
      <w:rPr>
        <w:rFonts w:cs="Arial"/>
        <w:color w:val="0000FF"/>
        <w:sz w:val="18"/>
        <w:szCs w:val="18"/>
        <w:lang w:val="de-CH" w:eastAsia="de-CH"/>
      </w:rPr>
      <w:t>winterthur.ch</w:t>
    </w:r>
  </w:p>
  <w:p w14:paraId="17D308CE" w14:textId="77777777" w:rsidR="00B51E83" w:rsidRPr="00BD36EA" w:rsidRDefault="00B51E83" w:rsidP="00B51E83">
    <w:pPr>
      <w:pStyle w:val="Kopfzeile"/>
      <w:tabs>
        <w:tab w:val="clear" w:pos="4536"/>
        <w:tab w:val="left" w:pos="7110"/>
        <w:tab w:val="left" w:pos="9072"/>
      </w:tabs>
      <w:ind w:left="6521"/>
      <w:rPr>
        <w:sz w:val="18"/>
        <w:szCs w:val="18"/>
      </w:rPr>
    </w:pPr>
    <w:r w:rsidRPr="00BD36EA">
      <w:rPr>
        <w:rFonts w:cs="Arial"/>
        <w:color w:val="0000FF"/>
        <w:sz w:val="18"/>
        <w:szCs w:val="18"/>
        <w:lang w:val="de-CH" w:eastAsia="de-CH"/>
      </w:rPr>
      <w:t>www.refkirchewinterthur.ch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425A3"/>
    <w:multiLevelType w:val="hybridMultilevel"/>
    <w:tmpl w:val="55C6F464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362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0D0"/>
    <w:rsid w:val="00016A76"/>
    <w:rsid w:val="00017E12"/>
    <w:rsid w:val="000476F0"/>
    <w:rsid w:val="00052FEC"/>
    <w:rsid w:val="0006070D"/>
    <w:rsid w:val="00077C62"/>
    <w:rsid w:val="00081322"/>
    <w:rsid w:val="000851AC"/>
    <w:rsid w:val="00093EAE"/>
    <w:rsid w:val="000A15D9"/>
    <w:rsid w:val="000A60C5"/>
    <w:rsid w:val="000B3DFA"/>
    <w:rsid w:val="000B5994"/>
    <w:rsid w:val="000C1B36"/>
    <w:rsid w:val="000C44DA"/>
    <w:rsid w:val="000C4BC9"/>
    <w:rsid w:val="000E3C12"/>
    <w:rsid w:val="00112432"/>
    <w:rsid w:val="00113C8F"/>
    <w:rsid w:val="00124E50"/>
    <w:rsid w:val="001404C8"/>
    <w:rsid w:val="001435CE"/>
    <w:rsid w:val="0016031A"/>
    <w:rsid w:val="001611FA"/>
    <w:rsid w:val="00161A8E"/>
    <w:rsid w:val="00164791"/>
    <w:rsid w:val="001655AC"/>
    <w:rsid w:val="0017033E"/>
    <w:rsid w:val="0018348F"/>
    <w:rsid w:val="001960B2"/>
    <w:rsid w:val="001A20D2"/>
    <w:rsid w:val="001B0D4F"/>
    <w:rsid w:val="001C5002"/>
    <w:rsid w:val="001C5A5B"/>
    <w:rsid w:val="002008D8"/>
    <w:rsid w:val="00204AC1"/>
    <w:rsid w:val="002108FF"/>
    <w:rsid w:val="0021361E"/>
    <w:rsid w:val="0023569F"/>
    <w:rsid w:val="00240C58"/>
    <w:rsid w:val="002459A3"/>
    <w:rsid w:val="00250358"/>
    <w:rsid w:val="00251D23"/>
    <w:rsid w:val="00260B73"/>
    <w:rsid w:val="00261DBB"/>
    <w:rsid w:val="0026657C"/>
    <w:rsid w:val="00266A57"/>
    <w:rsid w:val="00281A4C"/>
    <w:rsid w:val="0028688D"/>
    <w:rsid w:val="002942B0"/>
    <w:rsid w:val="002A0F1F"/>
    <w:rsid w:val="002B2768"/>
    <w:rsid w:val="002C3BBC"/>
    <w:rsid w:val="002C5560"/>
    <w:rsid w:val="002C6792"/>
    <w:rsid w:val="002F2E66"/>
    <w:rsid w:val="002F3469"/>
    <w:rsid w:val="002F4852"/>
    <w:rsid w:val="00321FD1"/>
    <w:rsid w:val="00325D37"/>
    <w:rsid w:val="00335C17"/>
    <w:rsid w:val="00347627"/>
    <w:rsid w:val="00350B03"/>
    <w:rsid w:val="00354E0A"/>
    <w:rsid w:val="003771D2"/>
    <w:rsid w:val="003819D0"/>
    <w:rsid w:val="00396AD4"/>
    <w:rsid w:val="003A655A"/>
    <w:rsid w:val="003C7F81"/>
    <w:rsid w:val="003E05DC"/>
    <w:rsid w:val="00437448"/>
    <w:rsid w:val="00455B72"/>
    <w:rsid w:val="004666FF"/>
    <w:rsid w:val="00471CC0"/>
    <w:rsid w:val="0048516C"/>
    <w:rsid w:val="00493175"/>
    <w:rsid w:val="004A0903"/>
    <w:rsid w:val="004A4FEC"/>
    <w:rsid w:val="004B20D0"/>
    <w:rsid w:val="004B5210"/>
    <w:rsid w:val="004C619F"/>
    <w:rsid w:val="004D1336"/>
    <w:rsid w:val="004F4EF5"/>
    <w:rsid w:val="004F72C1"/>
    <w:rsid w:val="00517964"/>
    <w:rsid w:val="0052184F"/>
    <w:rsid w:val="00532053"/>
    <w:rsid w:val="00532717"/>
    <w:rsid w:val="00532F48"/>
    <w:rsid w:val="00533000"/>
    <w:rsid w:val="005525FE"/>
    <w:rsid w:val="00562810"/>
    <w:rsid w:val="00565BFF"/>
    <w:rsid w:val="00566CF1"/>
    <w:rsid w:val="00577B6A"/>
    <w:rsid w:val="00584CE7"/>
    <w:rsid w:val="00594682"/>
    <w:rsid w:val="00597101"/>
    <w:rsid w:val="00597D57"/>
    <w:rsid w:val="005A57DB"/>
    <w:rsid w:val="005B3882"/>
    <w:rsid w:val="005D29D7"/>
    <w:rsid w:val="005D2AA3"/>
    <w:rsid w:val="005D616A"/>
    <w:rsid w:val="005E72D8"/>
    <w:rsid w:val="005E7734"/>
    <w:rsid w:val="005F1915"/>
    <w:rsid w:val="005F2822"/>
    <w:rsid w:val="005F2E76"/>
    <w:rsid w:val="005F41DE"/>
    <w:rsid w:val="005F7E40"/>
    <w:rsid w:val="00604D58"/>
    <w:rsid w:val="00622173"/>
    <w:rsid w:val="00624A5F"/>
    <w:rsid w:val="00627621"/>
    <w:rsid w:val="00647D55"/>
    <w:rsid w:val="00663010"/>
    <w:rsid w:val="006653E1"/>
    <w:rsid w:val="006669D7"/>
    <w:rsid w:val="006700E4"/>
    <w:rsid w:val="00687A75"/>
    <w:rsid w:val="006A2096"/>
    <w:rsid w:val="006A31ED"/>
    <w:rsid w:val="006A5719"/>
    <w:rsid w:val="006B7A71"/>
    <w:rsid w:val="006D53DE"/>
    <w:rsid w:val="006E1EB8"/>
    <w:rsid w:val="006F4AEF"/>
    <w:rsid w:val="00701FB8"/>
    <w:rsid w:val="00703266"/>
    <w:rsid w:val="00707D30"/>
    <w:rsid w:val="007160E1"/>
    <w:rsid w:val="00724A90"/>
    <w:rsid w:val="00730A23"/>
    <w:rsid w:val="00733EFA"/>
    <w:rsid w:val="00735E94"/>
    <w:rsid w:val="00741E89"/>
    <w:rsid w:val="00743BC6"/>
    <w:rsid w:val="00743F03"/>
    <w:rsid w:val="00756598"/>
    <w:rsid w:val="00772910"/>
    <w:rsid w:val="0079073E"/>
    <w:rsid w:val="00793BFF"/>
    <w:rsid w:val="007A0FBB"/>
    <w:rsid w:val="007C07D4"/>
    <w:rsid w:val="007E0198"/>
    <w:rsid w:val="007E16B6"/>
    <w:rsid w:val="007E20D9"/>
    <w:rsid w:val="007F2697"/>
    <w:rsid w:val="00800CEA"/>
    <w:rsid w:val="00820675"/>
    <w:rsid w:val="00824E7F"/>
    <w:rsid w:val="00826862"/>
    <w:rsid w:val="00835104"/>
    <w:rsid w:val="0085027A"/>
    <w:rsid w:val="00860024"/>
    <w:rsid w:val="008735A7"/>
    <w:rsid w:val="008A010F"/>
    <w:rsid w:val="008A267B"/>
    <w:rsid w:val="008A3B97"/>
    <w:rsid w:val="008A48AD"/>
    <w:rsid w:val="008A6DBD"/>
    <w:rsid w:val="008B5AC0"/>
    <w:rsid w:val="008B7F4D"/>
    <w:rsid w:val="008C56D5"/>
    <w:rsid w:val="008C621C"/>
    <w:rsid w:val="008C7F78"/>
    <w:rsid w:val="008E28CF"/>
    <w:rsid w:val="008E794C"/>
    <w:rsid w:val="008F54AB"/>
    <w:rsid w:val="00900BE3"/>
    <w:rsid w:val="0090678B"/>
    <w:rsid w:val="00913598"/>
    <w:rsid w:val="00921484"/>
    <w:rsid w:val="00921B50"/>
    <w:rsid w:val="00921CCE"/>
    <w:rsid w:val="00924D46"/>
    <w:rsid w:val="00930D49"/>
    <w:rsid w:val="009400BC"/>
    <w:rsid w:val="00973A72"/>
    <w:rsid w:val="00977057"/>
    <w:rsid w:val="009A2F4D"/>
    <w:rsid w:val="009B4724"/>
    <w:rsid w:val="009B7222"/>
    <w:rsid w:val="009D726B"/>
    <w:rsid w:val="009E4741"/>
    <w:rsid w:val="009F19DF"/>
    <w:rsid w:val="009F677C"/>
    <w:rsid w:val="00A00A38"/>
    <w:rsid w:val="00A062D1"/>
    <w:rsid w:val="00A14B49"/>
    <w:rsid w:val="00A15B9F"/>
    <w:rsid w:val="00A2148B"/>
    <w:rsid w:val="00A3377B"/>
    <w:rsid w:val="00A33C0A"/>
    <w:rsid w:val="00A35B29"/>
    <w:rsid w:val="00A42612"/>
    <w:rsid w:val="00A43047"/>
    <w:rsid w:val="00A43FD3"/>
    <w:rsid w:val="00A470A2"/>
    <w:rsid w:val="00A5236A"/>
    <w:rsid w:val="00A537A1"/>
    <w:rsid w:val="00A64DD9"/>
    <w:rsid w:val="00A72783"/>
    <w:rsid w:val="00A777FC"/>
    <w:rsid w:val="00A82019"/>
    <w:rsid w:val="00A833BA"/>
    <w:rsid w:val="00A937B1"/>
    <w:rsid w:val="00AA38A3"/>
    <w:rsid w:val="00AA6B0A"/>
    <w:rsid w:val="00AC2D87"/>
    <w:rsid w:val="00AD337A"/>
    <w:rsid w:val="00AF2F10"/>
    <w:rsid w:val="00B00CFC"/>
    <w:rsid w:val="00B1179E"/>
    <w:rsid w:val="00B17B6D"/>
    <w:rsid w:val="00B360C5"/>
    <w:rsid w:val="00B423CF"/>
    <w:rsid w:val="00B426CD"/>
    <w:rsid w:val="00B4613B"/>
    <w:rsid w:val="00B51E83"/>
    <w:rsid w:val="00B52911"/>
    <w:rsid w:val="00B655C5"/>
    <w:rsid w:val="00B726B5"/>
    <w:rsid w:val="00B744AE"/>
    <w:rsid w:val="00B93496"/>
    <w:rsid w:val="00BA3CDD"/>
    <w:rsid w:val="00BB1E37"/>
    <w:rsid w:val="00BC190C"/>
    <w:rsid w:val="00BD2228"/>
    <w:rsid w:val="00BD36EA"/>
    <w:rsid w:val="00BD41F1"/>
    <w:rsid w:val="00BE546E"/>
    <w:rsid w:val="00C003DC"/>
    <w:rsid w:val="00C00BF9"/>
    <w:rsid w:val="00C1611F"/>
    <w:rsid w:val="00C2085B"/>
    <w:rsid w:val="00C21967"/>
    <w:rsid w:val="00C26C46"/>
    <w:rsid w:val="00C328BE"/>
    <w:rsid w:val="00C33205"/>
    <w:rsid w:val="00C513BF"/>
    <w:rsid w:val="00C54375"/>
    <w:rsid w:val="00C63796"/>
    <w:rsid w:val="00C66175"/>
    <w:rsid w:val="00C66555"/>
    <w:rsid w:val="00C71ED1"/>
    <w:rsid w:val="00C72805"/>
    <w:rsid w:val="00C74BCE"/>
    <w:rsid w:val="00C775A5"/>
    <w:rsid w:val="00C91603"/>
    <w:rsid w:val="00C961B1"/>
    <w:rsid w:val="00C96D8E"/>
    <w:rsid w:val="00CB6DCB"/>
    <w:rsid w:val="00CB7764"/>
    <w:rsid w:val="00CB7902"/>
    <w:rsid w:val="00CC53EF"/>
    <w:rsid w:val="00CD0C41"/>
    <w:rsid w:val="00CE3030"/>
    <w:rsid w:val="00CF78C6"/>
    <w:rsid w:val="00D10523"/>
    <w:rsid w:val="00D12FA6"/>
    <w:rsid w:val="00D33C84"/>
    <w:rsid w:val="00D546FB"/>
    <w:rsid w:val="00D56DB8"/>
    <w:rsid w:val="00D61AA4"/>
    <w:rsid w:val="00D66188"/>
    <w:rsid w:val="00D70024"/>
    <w:rsid w:val="00D75205"/>
    <w:rsid w:val="00D7603F"/>
    <w:rsid w:val="00D9001A"/>
    <w:rsid w:val="00D9232A"/>
    <w:rsid w:val="00D928D7"/>
    <w:rsid w:val="00D95B10"/>
    <w:rsid w:val="00DA0540"/>
    <w:rsid w:val="00DA1048"/>
    <w:rsid w:val="00DA438C"/>
    <w:rsid w:val="00DA6F37"/>
    <w:rsid w:val="00DB1322"/>
    <w:rsid w:val="00DB30EC"/>
    <w:rsid w:val="00DB3D8F"/>
    <w:rsid w:val="00DB4E8C"/>
    <w:rsid w:val="00DB57B9"/>
    <w:rsid w:val="00DC57F5"/>
    <w:rsid w:val="00DD465E"/>
    <w:rsid w:val="00DE7823"/>
    <w:rsid w:val="00DF19C2"/>
    <w:rsid w:val="00E03CDF"/>
    <w:rsid w:val="00E1231C"/>
    <w:rsid w:val="00E20FAB"/>
    <w:rsid w:val="00E665D7"/>
    <w:rsid w:val="00E8081D"/>
    <w:rsid w:val="00E82A6A"/>
    <w:rsid w:val="00E86DF1"/>
    <w:rsid w:val="00E9527B"/>
    <w:rsid w:val="00E96F96"/>
    <w:rsid w:val="00EA1A5D"/>
    <w:rsid w:val="00EA4B80"/>
    <w:rsid w:val="00EA7E9C"/>
    <w:rsid w:val="00EB19CF"/>
    <w:rsid w:val="00EB1F29"/>
    <w:rsid w:val="00EC4A6F"/>
    <w:rsid w:val="00EC5723"/>
    <w:rsid w:val="00EE23D1"/>
    <w:rsid w:val="00EE6807"/>
    <w:rsid w:val="00EF23D1"/>
    <w:rsid w:val="00EF5C65"/>
    <w:rsid w:val="00EF6D1F"/>
    <w:rsid w:val="00F04572"/>
    <w:rsid w:val="00F066C4"/>
    <w:rsid w:val="00F24E02"/>
    <w:rsid w:val="00F362F2"/>
    <w:rsid w:val="00F37ACC"/>
    <w:rsid w:val="00F47D27"/>
    <w:rsid w:val="00F543F7"/>
    <w:rsid w:val="00F5688E"/>
    <w:rsid w:val="00F60AFA"/>
    <w:rsid w:val="00F74691"/>
    <w:rsid w:val="00F75AE3"/>
    <w:rsid w:val="00F7735B"/>
    <w:rsid w:val="00FC0081"/>
    <w:rsid w:val="00FD1A8B"/>
    <w:rsid w:val="00FD3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79DB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1A20D2"/>
    <w:rPr>
      <w:rFonts w:ascii="Arial" w:hAnsi="Arial"/>
      <w:sz w:val="16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3402"/>
      </w:tabs>
      <w:outlineLvl w:val="1"/>
    </w:pPr>
    <w:rPr>
      <w:sz w:val="24"/>
    </w:rPr>
  </w:style>
  <w:style w:type="paragraph" w:styleId="berschrift3">
    <w:name w:val="heading 3"/>
    <w:basedOn w:val="Standard"/>
    <w:next w:val="Standard"/>
    <w:qFormat/>
    <w:pPr>
      <w:keepNext/>
      <w:spacing w:before="240" w:after="60"/>
      <w:outlineLvl w:val="2"/>
    </w:pPr>
    <w:rPr>
      <w:sz w:val="24"/>
    </w:rPr>
  </w:style>
  <w:style w:type="paragraph" w:styleId="berschrift6">
    <w:name w:val="heading 6"/>
    <w:basedOn w:val="Standard"/>
    <w:next w:val="Standard"/>
    <w:qFormat/>
    <w:rsid w:val="008C7F7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8C7F7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8C7F78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2942B0"/>
  </w:style>
  <w:style w:type="paragraph" w:styleId="Sprechblasentext">
    <w:name w:val="Balloon Text"/>
    <w:basedOn w:val="Standard"/>
    <w:link w:val="SprechblasentextZchn"/>
    <w:rsid w:val="005A57DB"/>
    <w:rPr>
      <w:rFonts w:ascii="Tahoma" w:hAnsi="Tahoma" w:cs="Tahoma"/>
      <w:szCs w:val="16"/>
    </w:rPr>
  </w:style>
  <w:style w:type="character" w:customStyle="1" w:styleId="SprechblasentextZchn">
    <w:name w:val="Sprechblasentext Zchn"/>
    <w:link w:val="Sprechblasentext"/>
    <w:rsid w:val="005A57DB"/>
    <w:rPr>
      <w:rFonts w:ascii="Tahoma" w:hAnsi="Tahoma" w:cs="Tahoma"/>
      <w:sz w:val="16"/>
      <w:szCs w:val="16"/>
      <w:lang w:val="de-DE" w:eastAsia="de-DE"/>
    </w:rPr>
  </w:style>
  <w:style w:type="paragraph" w:styleId="Listenabsatz">
    <w:name w:val="List Paragraph"/>
    <w:basedOn w:val="Standard"/>
    <w:uiPriority w:val="34"/>
    <w:qFormat/>
    <w:rsid w:val="000E3C12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8A3B97"/>
    <w:rPr>
      <w:color w:val="666666"/>
    </w:rPr>
  </w:style>
  <w:style w:type="character" w:customStyle="1" w:styleId="Formatvorlage1">
    <w:name w:val="Formatvorlage1"/>
    <w:basedOn w:val="Absatz-Standardschriftart"/>
    <w:uiPriority w:val="1"/>
    <w:rsid w:val="00E82A6A"/>
  </w:style>
  <w:style w:type="paragraph" w:customStyle="1" w:styleId="Formatvorlage2">
    <w:name w:val="Formatvorlage2"/>
    <w:basedOn w:val="Standard"/>
    <w:link w:val="Formatvorlage2Zchn"/>
    <w:autoRedefine/>
    <w:qFormat/>
    <w:rsid w:val="001A20D2"/>
    <w:pPr>
      <w:tabs>
        <w:tab w:val="left" w:pos="1701"/>
        <w:tab w:val="left" w:pos="4962"/>
        <w:tab w:val="left" w:pos="5387"/>
        <w:tab w:val="left" w:pos="6663"/>
        <w:tab w:val="left" w:pos="9639"/>
      </w:tabs>
      <w:spacing w:after="60" w:line="360" w:lineRule="auto"/>
    </w:pPr>
    <w:rPr>
      <w:rFonts w:cs="Arial"/>
      <w:color w:val="BFBFBF" w:themeColor="background1" w:themeShade="BF"/>
      <w:szCs w:val="16"/>
    </w:rPr>
  </w:style>
  <w:style w:type="character" w:customStyle="1" w:styleId="Formatvorlage2Zchn">
    <w:name w:val="Formatvorlage2 Zchn"/>
    <w:basedOn w:val="Absatz-Standardschriftart"/>
    <w:link w:val="Formatvorlage2"/>
    <w:rsid w:val="001A20D2"/>
    <w:rPr>
      <w:rFonts w:ascii="Arial" w:hAnsi="Arial" w:cs="Arial"/>
      <w:color w:val="BFBFBF" w:themeColor="background1" w:themeShade="BF"/>
      <w:sz w:val="16"/>
      <w:szCs w:val="16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88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38DE18848664B81B7491C2BAEA9E4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934ADC-94AE-4512-B760-49CA28F14E7C}"/>
      </w:docPartPr>
      <w:docPartBody>
        <w:p w:rsidR="006C5036" w:rsidRDefault="006C5036" w:rsidP="006C5036">
          <w:pPr>
            <w:pStyle w:val="B38DE18848664B81B7491C2BAEA9E40E1"/>
          </w:pPr>
          <w:r w:rsidRPr="00622173">
            <w:rPr>
              <w:rStyle w:val="Platzhaltertext"/>
              <w:rFonts w:ascii="Arial" w:hAnsi="Arial" w:cs="Arial"/>
              <w:sz w:val="16"/>
              <w:szCs w:val="16"/>
            </w:rPr>
            <w:t>Name eingeben</w:t>
          </w:r>
        </w:p>
      </w:docPartBody>
    </w:docPart>
    <w:docPart>
      <w:docPartPr>
        <w:name w:val="26096BF20C6B422B9AB18B52C76A60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E51592-DEA8-4526-AEA5-6C426B1EC7F1}"/>
      </w:docPartPr>
      <w:docPartBody>
        <w:p w:rsidR="006C5036" w:rsidRDefault="006C5036" w:rsidP="006C5036">
          <w:pPr>
            <w:pStyle w:val="26096BF20C6B422B9AB18B52C76A601C1"/>
          </w:pPr>
          <w:r w:rsidRPr="00622173">
            <w:rPr>
              <w:rStyle w:val="Platzhaltertext"/>
              <w:rFonts w:ascii="Arial" w:hAnsi="Arial" w:cs="Arial"/>
              <w:sz w:val="16"/>
              <w:szCs w:val="16"/>
            </w:rPr>
            <w:t>Vorname eingeben</w:t>
          </w:r>
        </w:p>
      </w:docPartBody>
    </w:docPart>
    <w:docPart>
      <w:docPartPr>
        <w:name w:val="0D7E4F4FE1674A47AD07657E5FF4D1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CA2544-21EA-4397-9B9C-20DCCFE7E121}"/>
      </w:docPartPr>
      <w:docPartBody>
        <w:p w:rsidR="006C5036" w:rsidRDefault="006C5036" w:rsidP="006C5036">
          <w:pPr>
            <w:pStyle w:val="0D7E4F4FE1674A47AD07657E5FF4D1031"/>
          </w:pPr>
          <w:r w:rsidRPr="00622173">
            <w:rPr>
              <w:rStyle w:val="Platzhaltertext"/>
              <w:rFonts w:ascii="Arial" w:hAnsi="Arial" w:cs="Arial"/>
              <w:sz w:val="16"/>
              <w:szCs w:val="16"/>
            </w:rPr>
            <w:t>Adresse eingeben</w:t>
          </w:r>
        </w:p>
      </w:docPartBody>
    </w:docPart>
    <w:docPart>
      <w:docPartPr>
        <w:name w:val="8C3AFB43846242BAA1BEF3B2BAB245C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FCD365C-B499-4722-A064-D95947182829}"/>
      </w:docPartPr>
      <w:docPartBody>
        <w:p w:rsidR="006C5036" w:rsidRDefault="006C5036" w:rsidP="006C5036">
          <w:pPr>
            <w:pStyle w:val="8C3AFB43846242BAA1BEF3B2BAB245C61"/>
          </w:pPr>
          <w:r w:rsidRPr="00622173">
            <w:rPr>
              <w:rStyle w:val="Platzhaltertext"/>
              <w:rFonts w:ascii="Arial" w:hAnsi="Arial" w:cs="Arial"/>
              <w:sz w:val="16"/>
              <w:szCs w:val="16"/>
            </w:rPr>
            <w:t>PLZ/Wohnort eingeben</w:t>
          </w:r>
        </w:p>
      </w:docPartBody>
    </w:docPart>
    <w:docPart>
      <w:docPartPr>
        <w:name w:val="9ECC176569E34B2A9B533F71099890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4F407C-F92D-4A97-9D5A-DE9D2092C9A2}"/>
      </w:docPartPr>
      <w:docPartBody>
        <w:p w:rsidR="006C5036" w:rsidRDefault="006C5036" w:rsidP="006C5036">
          <w:pPr>
            <w:pStyle w:val="9ECC176569E34B2A9B533F71099890831"/>
          </w:pPr>
          <w:r w:rsidRPr="00622173">
            <w:rPr>
              <w:rStyle w:val="Platzhaltertext"/>
              <w:rFonts w:ascii="Arial" w:hAnsi="Arial" w:cs="Arial"/>
              <w:sz w:val="16"/>
              <w:szCs w:val="16"/>
            </w:rPr>
            <w:t>Mobile Nr. eingeben</w:t>
          </w:r>
        </w:p>
      </w:docPartBody>
    </w:docPart>
    <w:docPart>
      <w:docPartPr>
        <w:name w:val="34DC07DC133446078454C3267217CA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AD2327E-9938-4A05-8DF7-5D471D46134D}"/>
      </w:docPartPr>
      <w:docPartBody>
        <w:p w:rsidR="006C5036" w:rsidRDefault="006C5036" w:rsidP="006C5036">
          <w:pPr>
            <w:pStyle w:val="34DC07DC133446078454C3267217CA6B1"/>
          </w:pPr>
          <w:r w:rsidRPr="00622173">
            <w:rPr>
              <w:rStyle w:val="Platzhaltertext"/>
              <w:rFonts w:ascii="Arial" w:hAnsi="Arial" w:cs="Arial"/>
              <w:sz w:val="16"/>
              <w:szCs w:val="16"/>
            </w:rPr>
            <w:t>E-Mail eingeben</w:t>
          </w:r>
        </w:p>
      </w:docPartBody>
    </w:docPart>
    <w:docPart>
      <w:docPartPr>
        <w:name w:val="0E8498BE011E4F14AB7F46D822AA04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5E0D12-CC16-4426-B127-0F0C07B3FB57}"/>
      </w:docPartPr>
      <w:docPartBody>
        <w:p w:rsidR="006C5036" w:rsidRDefault="006C5036" w:rsidP="006C5036">
          <w:pPr>
            <w:pStyle w:val="0E8498BE011E4F14AB7F46D822AA04D01"/>
          </w:pPr>
          <w:r w:rsidRPr="00622173">
            <w:rPr>
              <w:rStyle w:val="Platzhaltertext"/>
              <w:rFonts w:ascii="Arial" w:hAnsi="Arial" w:cs="Arial"/>
              <w:sz w:val="16"/>
              <w:szCs w:val="16"/>
            </w:rPr>
            <w:t>Geburtsdatum auswählen</w:t>
          </w:r>
        </w:p>
      </w:docPartBody>
    </w:docPart>
    <w:docPart>
      <w:docPartPr>
        <w:name w:val="F4FF342D73A148B3B8332236A95B45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53EA31-FCEF-4B16-AFC8-121D4BFB0780}"/>
      </w:docPartPr>
      <w:docPartBody>
        <w:p w:rsidR="006C5036" w:rsidRDefault="006C5036" w:rsidP="006C5036">
          <w:pPr>
            <w:pStyle w:val="F4FF342D73A148B3B8332236A95B45A21"/>
          </w:pPr>
          <w:r w:rsidRPr="00622173">
            <w:rPr>
              <w:rStyle w:val="Platzhaltertext"/>
              <w:rFonts w:ascii="Arial" w:hAnsi="Arial" w:cs="Arial"/>
              <w:sz w:val="16"/>
              <w:szCs w:val="16"/>
            </w:rPr>
            <w:t>Heimatort eingeben</w:t>
          </w:r>
        </w:p>
      </w:docPartBody>
    </w:docPart>
    <w:docPart>
      <w:docPartPr>
        <w:name w:val="83DCFB12BE7645CBB6F2AEABED9E87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B85964-87FE-4047-851E-2C1ACC72C4B1}"/>
      </w:docPartPr>
      <w:docPartBody>
        <w:p w:rsidR="006C5036" w:rsidRDefault="006C5036" w:rsidP="006C5036">
          <w:pPr>
            <w:pStyle w:val="83DCFB12BE7645CBB6F2AEABED9E87F31"/>
          </w:pPr>
          <w:r>
            <w:rPr>
              <w:rStyle w:val="Platzhaltertext"/>
              <w:rFonts w:ascii="Arial" w:hAnsi="Arial" w:cs="Arial"/>
              <w:sz w:val="16"/>
              <w:szCs w:val="16"/>
            </w:rPr>
            <w:t>AHV Nr. eingeben</w:t>
          </w:r>
        </w:p>
      </w:docPartBody>
    </w:docPart>
    <w:docPart>
      <w:docPartPr>
        <w:name w:val="E09078EF0C1D44EFB8D41440190F1E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9A8346A-0E26-49C0-AE28-07A43FD3A8C5}"/>
      </w:docPartPr>
      <w:docPartBody>
        <w:p w:rsidR="006C5036" w:rsidRDefault="006C5036" w:rsidP="006C5036">
          <w:pPr>
            <w:pStyle w:val="E09078EF0C1D44EFB8D41440190F1EBF1"/>
          </w:pPr>
          <w:r w:rsidRPr="00622173">
            <w:rPr>
              <w:rStyle w:val="Platzhaltertext"/>
              <w:rFonts w:ascii="Arial" w:hAnsi="Arial" w:cs="Arial"/>
              <w:sz w:val="16"/>
              <w:szCs w:val="16"/>
            </w:rPr>
            <w:t>IBAN-Nr. eingeben</w:t>
          </w:r>
        </w:p>
      </w:docPartBody>
    </w:docPart>
    <w:docPart>
      <w:docPartPr>
        <w:name w:val="8116503B6C5B49CD9263228E8AA5BB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281A52-CC27-4FBD-AAEB-C6BEE454BC29}"/>
      </w:docPartPr>
      <w:docPartBody>
        <w:p w:rsidR="006C5036" w:rsidRDefault="006C5036" w:rsidP="006C5036">
          <w:pPr>
            <w:pStyle w:val="8116503B6C5B49CD9263228E8AA5BB871"/>
          </w:pPr>
          <w:r w:rsidRPr="00622173">
            <w:rPr>
              <w:rStyle w:val="Platzhaltertext"/>
              <w:rFonts w:ascii="Arial" w:hAnsi="Arial" w:cs="Arial"/>
              <w:sz w:val="16"/>
              <w:szCs w:val="16"/>
            </w:rPr>
            <w:t>Anlass erfassen</w:t>
          </w:r>
        </w:p>
      </w:docPartBody>
    </w:docPart>
    <w:docPart>
      <w:docPartPr>
        <w:name w:val="4C64DF530378456495A7E1CE1DD0053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BAD1AB4-AB41-46B3-A0DF-AB9989BCC062}"/>
      </w:docPartPr>
      <w:docPartBody>
        <w:p w:rsidR="006C5036" w:rsidRDefault="006C5036" w:rsidP="006C5036">
          <w:pPr>
            <w:pStyle w:val="4C64DF530378456495A7E1CE1DD005341"/>
          </w:pPr>
          <w:r w:rsidRPr="00622173">
            <w:rPr>
              <w:rStyle w:val="Platzhaltertext"/>
              <w:rFonts w:ascii="Arial" w:hAnsi="Arial" w:cs="Arial"/>
              <w:sz w:val="16"/>
              <w:szCs w:val="16"/>
            </w:rPr>
            <w:t>Private-E-Mail-Adresse eingeben</w:t>
          </w:r>
        </w:p>
      </w:docPartBody>
    </w:docPart>
    <w:docPart>
      <w:docPartPr>
        <w:name w:val="67CD562D313444F7971DAF25FC94C9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622EA7-7906-45ED-85E2-FD29317EA4E0}"/>
      </w:docPartPr>
      <w:docPartBody>
        <w:p w:rsidR="006C5036" w:rsidRDefault="006C5036" w:rsidP="006C5036">
          <w:pPr>
            <w:pStyle w:val="67CD562D313444F7971DAF25FC94C9B91"/>
          </w:pPr>
          <w:r w:rsidRPr="00622173">
            <w:rPr>
              <w:rStyle w:val="Platzhaltertext"/>
              <w:rFonts w:ascii="Arial" w:hAnsi="Arial" w:cs="Arial"/>
              <w:sz w:val="16"/>
              <w:szCs w:val="16"/>
            </w:rPr>
            <w:t>Datum auswählen</w:t>
          </w:r>
        </w:p>
      </w:docPartBody>
    </w:docPart>
    <w:docPart>
      <w:docPartPr>
        <w:name w:val="252BB0611F304C91ADBF2BD65E884E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C7570B-762C-4190-8B53-EF85459DC209}"/>
      </w:docPartPr>
      <w:docPartBody>
        <w:p w:rsidR="006C5036" w:rsidRDefault="006C5036" w:rsidP="006C5036">
          <w:pPr>
            <w:pStyle w:val="252BB0611F304C91ADBF2BD65E884E2E1"/>
          </w:pPr>
          <w:r w:rsidRPr="00622173">
            <w:rPr>
              <w:rStyle w:val="Platzhaltertext"/>
              <w:rFonts w:ascii="Arial" w:hAnsi="Arial" w:cs="Arial"/>
              <w:sz w:val="16"/>
              <w:szCs w:val="16"/>
            </w:rPr>
            <w:t>Datum auswählen</w:t>
          </w:r>
        </w:p>
      </w:docPartBody>
    </w:docPart>
    <w:docPart>
      <w:docPartPr>
        <w:name w:val="E4C39066280744E482252D1A72753D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D4C2DA-ACE0-48D0-BCDC-7E6C340AF391}"/>
      </w:docPartPr>
      <w:docPartBody>
        <w:p w:rsidR="006C5036" w:rsidRDefault="006C5036" w:rsidP="006C5036">
          <w:pPr>
            <w:pStyle w:val="E4C39066280744E482252D1A72753DDF1"/>
          </w:pPr>
          <w:r w:rsidRPr="00622173">
            <w:rPr>
              <w:rStyle w:val="Platzhaltertext"/>
              <w:rFonts w:ascii="Arial" w:hAnsi="Arial" w:cs="Arial"/>
              <w:sz w:val="16"/>
              <w:szCs w:val="16"/>
            </w:rPr>
            <w:t>Datum auswählen</w:t>
          </w:r>
        </w:p>
      </w:docPartBody>
    </w:docPart>
    <w:docPart>
      <w:docPartPr>
        <w:name w:val="F38D937CD919442DADC156E5550833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F043054-C644-4812-9AAA-F39AC1AF70DF}"/>
      </w:docPartPr>
      <w:docPartBody>
        <w:p w:rsidR="006C5036" w:rsidRDefault="006C5036" w:rsidP="006C5036">
          <w:pPr>
            <w:pStyle w:val="F38D937CD919442DADC156E5550833331"/>
          </w:pPr>
          <w:r w:rsidRPr="00622173">
            <w:rPr>
              <w:rStyle w:val="Platzhaltertext"/>
              <w:rFonts w:ascii="Arial" w:hAnsi="Arial" w:cs="Arial"/>
              <w:sz w:val="16"/>
              <w:szCs w:val="16"/>
            </w:rPr>
            <w:t>Bank Name eingeben</w:t>
          </w:r>
        </w:p>
      </w:docPartBody>
    </w:docPart>
    <w:docPart>
      <w:docPartPr>
        <w:name w:val="590D4F6A85BB4B07B8CA8C728F0929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7711326-5C44-481E-8AF7-B22A71D82B84}"/>
      </w:docPartPr>
      <w:docPartBody>
        <w:p w:rsidR="006C5036" w:rsidRDefault="006C5036" w:rsidP="006C5036">
          <w:pPr>
            <w:pStyle w:val="590D4F6A85BB4B07B8CA8C728F09299A1"/>
          </w:pPr>
          <w:r w:rsidRPr="00622173">
            <w:rPr>
              <w:rStyle w:val="Platzhaltertext"/>
              <w:rFonts w:ascii="Arial" w:hAnsi="Arial" w:cs="Arial"/>
              <w:sz w:val="16"/>
              <w:szCs w:val="16"/>
            </w:rPr>
            <w:t>Name Konto-Inhaber eingeben</w:t>
          </w:r>
        </w:p>
      </w:docPartBody>
    </w:docPart>
    <w:docPart>
      <w:docPartPr>
        <w:name w:val="20480482D1494885A64DF0B9C648B2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74CF347-549A-49D2-A504-01160401DA5B}"/>
      </w:docPartPr>
      <w:docPartBody>
        <w:p w:rsidR="006C5036" w:rsidRDefault="006C5036" w:rsidP="006C5036">
          <w:pPr>
            <w:pStyle w:val="20480482D1494885A64DF0B9C648B2771"/>
          </w:pPr>
          <w:r w:rsidRPr="00622173">
            <w:rPr>
              <w:rStyle w:val="Platzhaltertext"/>
              <w:rFonts w:ascii="Arial" w:hAnsi="Arial" w:cs="Arial"/>
              <w:sz w:val="16"/>
              <w:szCs w:val="16"/>
            </w:rPr>
            <w:t>Datum auswählen</w:t>
          </w:r>
        </w:p>
      </w:docPartBody>
    </w:docPart>
    <w:docPart>
      <w:docPartPr>
        <w:name w:val="3C88F469A6EB49978863EC00890DE78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664DE0-4A90-4491-9FC4-CB982B9A13F3}"/>
      </w:docPartPr>
      <w:docPartBody>
        <w:p w:rsidR="006C5036" w:rsidRDefault="006C5036" w:rsidP="006C5036">
          <w:pPr>
            <w:pStyle w:val="3C88F469A6EB49978863EC00890DE7882"/>
          </w:pPr>
          <w:r w:rsidRPr="00622173">
            <w:rPr>
              <w:rStyle w:val="Platzhaltertext"/>
              <w:rFonts w:ascii="Arial" w:hAnsi="Arial" w:cs="Arial"/>
              <w:sz w:val="16"/>
              <w:szCs w:val="16"/>
            </w:rPr>
            <w:t>Betrag eingeben</w:t>
          </w:r>
        </w:p>
      </w:docPartBody>
    </w:docPart>
    <w:docPart>
      <w:docPartPr>
        <w:name w:val="AB3C21CC120044EA9E65DDAFACF6A72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647B1C-C3B8-4B14-B70B-3A0067EC9FE7}"/>
      </w:docPartPr>
      <w:docPartBody>
        <w:p w:rsidR="006C5036" w:rsidRDefault="006C5036" w:rsidP="006C5036">
          <w:pPr>
            <w:pStyle w:val="AB3C21CC120044EA9E65DDAFACF6A72C2"/>
          </w:pPr>
          <w:r w:rsidRPr="00622173">
            <w:rPr>
              <w:rStyle w:val="Platzhaltertext"/>
              <w:rFonts w:ascii="Arial" w:hAnsi="Arial" w:cs="Arial"/>
              <w:sz w:val="16"/>
              <w:szCs w:val="16"/>
            </w:rPr>
            <w:t>Kirchgemeinde eingeben</w:t>
          </w:r>
        </w:p>
      </w:docPartBody>
    </w:docPart>
    <w:docPart>
      <w:docPartPr>
        <w:name w:val="597C3550265744E3B6F313B7096565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F85A090-CCEA-48B0-9D29-63BC8BE598DE}"/>
      </w:docPartPr>
      <w:docPartBody>
        <w:p w:rsidR="00C31DF4" w:rsidRDefault="006C5036" w:rsidP="006C5036">
          <w:pPr>
            <w:pStyle w:val="597C3550265744E3B6F313B709656552"/>
          </w:pPr>
          <w:r w:rsidRPr="004666FF">
            <w:rPr>
              <w:rFonts w:ascii="Arial" w:hAnsi="Arial" w:cs="Arial"/>
              <w:color w:val="FF0000"/>
              <w:sz w:val="16"/>
              <w:szCs w:val="16"/>
              <w:lang w:val="de-CH"/>
            </w:rPr>
            <w:t xml:space="preserve">Klicken Sie hier, um </w:t>
          </w:r>
          <w:r>
            <w:rPr>
              <w:rFonts w:ascii="Arial" w:hAnsi="Arial" w:cs="Arial"/>
              <w:color w:val="FF0000"/>
              <w:sz w:val="16"/>
              <w:szCs w:val="16"/>
              <w:lang w:val="de-CH"/>
            </w:rPr>
            <w:t xml:space="preserve">die </w:t>
          </w:r>
          <w:r w:rsidRPr="004666FF">
            <w:rPr>
              <w:rFonts w:ascii="Arial" w:hAnsi="Arial" w:cs="Arial"/>
              <w:color w:val="FF0000"/>
              <w:sz w:val="16"/>
              <w:szCs w:val="16"/>
              <w:lang w:val="de-CH"/>
            </w:rPr>
            <w:t>Kasse einzugeben</w:t>
          </w:r>
        </w:p>
      </w:docPartBody>
    </w:docPart>
    <w:docPart>
      <w:docPartPr>
        <w:name w:val="5A50B489003F4DC89DA60EE75A256E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91508C-86DD-4E26-AB87-7574AE73EAAF}"/>
      </w:docPartPr>
      <w:docPartBody>
        <w:p w:rsidR="00C31DF4" w:rsidRDefault="006C5036" w:rsidP="006C5036">
          <w:pPr>
            <w:pStyle w:val="5A50B489003F4DC89DA60EE75A256E68"/>
          </w:pPr>
          <w:r w:rsidRPr="004666FF">
            <w:rPr>
              <w:rFonts w:ascii="Arial" w:hAnsi="Arial" w:cs="Arial"/>
              <w:color w:val="FF0000"/>
              <w:sz w:val="16"/>
              <w:szCs w:val="16"/>
              <w:lang w:val="de-CH"/>
            </w:rPr>
            <w:t xml:space="preserve">Klicken Sie hier, um </w:t>
          </w:r>
          <w:r>
            <w:rPr>
              <w:rFonts w:ascii="Arial" w:hAnsi="Arial" w:cs="Arial"/>
              <w:color w:val="FF0000"/>
              <w:sz w:val="16"/>
              <w:szCs w:val="16"/>
              <w:lang w:val="de-CH"/>
            </w:rPr>
            <w:t xml:space="preserve">die </w:t>
          </w:r>
          <w:r w:rsidRPr="004666FF">
            <w:rPr>
              <w:rFonts w:ascii="Arial" w:hAnsi="Arial" w:cs="Arial"/>
              <w:color w:val="FF0000"/>
              <w:sz w:val="16"/>
              <w:szCs w:val="16"/>
              <w:lang w:val="de-CH"/>
            </w:rPr>
            <w:t>Kasse einzugeben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0EA"/>
    <w:rsid w:val="00037ED1"/>
    <w:rsid w:val="000608CB"/>
    <w:rsid w:val="00065AD1"/>
    <w:rsid w:val="000B7517"/>
    <w:rsid w:val="00112A7F"/>
    <w:rsid w:val="00114DFE"/>
    <w:rsid w:val="00121A63"/>
    <w:rsid w:val="001C5002"/>
    <w:rsid w:val="001D66BB"/>
    <w:rsid w:val="00240993"/>
    <w:rsid w:val="002B0632"/>
    <w:rsid w:val="003C2D9F"/>
    <w:rsid w:val="003E05DC"/>
    <w:rsid w:val="0048516C"/>
    <w:rsid w:val="004C619F"/>
    <w:rsid w:val="005D03D0"/>
    <w:rsid w:val="005D7230"/>
    <w:rsid w:val="005E7734"/>
    <w:rsid w:val="005F2822"/>
    <w:rsid w:val="00624A5F"/>
    <w:rsid w:val="0066070C"/>
    <w:rsid w:val="006C5036"/>
    <w:rsid w:val="00703266"/>
    <w:rsid w:val="007C3CE9"/>
    <w:rsid w:val="007D0397"/>
    <w:rsid w:val="008C7387"/>
    <w:rsid w:val="00973A72"/>
    <w:rsid w:val="009E23DA"/>
    <w:rsid w:val="00A3377B"/>
    <w:rsid w:val="00A42315"/>
    <w:rsid w:val="00A5236A"/>
    <w:rsid w:val="00B70915"/>
    <w:rsid w:val="00B810D6"/>
    <w:rsid w:val="00C31DF4"/>
    <w:rsid w:val="00C66175"/>
    <w:rsid w:val="00C91603"/>
    <w:rsid w:val="00CF23C6"/>
    <w:rsid w:val="00D3570B"/>
    <w:rsid w:val="00D75543"/>
    <w:rsid w:val="00E44079"/>
    <w:rsid w:val="00E96F96"/>
    <w:rsid w:val="00EC5723"/>
    <w:rsid w:val="00ED17B3"/>
    <w:rsid w:val="00F54C25"/>
    <w:rsid w:val="00FC30EA"/>
    <w:rsid w:val="00FD1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30EA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C5036"/>
    <w:rPr>
      <w:color w:val="666666"/>
    </w:rPr>
  </w:style>
  <w:style w:type="paragraph" w:customStyle="1" w:styleId="B38DE18848664B81B7491C2BAEA9E40E1">
    <w:name w:val="B38DE18848664B81B7491C2BAEA9E40E1"/>
    <w:rsid w:val="006C503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de-DE"/>
      <w14:ligatures w14:val="none"/>
    </w:rPr>
  </w:style>
  <w:style w:type="paragraph" w:customStyle="1" w:styleId="26096BF20C6B422B9AB18B52C76A601C1">
    <w:name w:val="26096BF20C6B422B9AB18B52C76A601C1"/>
    <w:rsid w:val="006C503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de-DE"/>
      <w14:ligatures w14:val="none"/>
    </w:rPr>
  </w:style>
  <w:style w:type="paragraph" w:customStyle="1" w:styleId="0D7E4F4FE1674A47AD07657E5FF4D1031">
    <w:name w:val="0D7E4F4FE1674A47AD07657E5FF4D1031"/>
    <w:rsid w:val="006C503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de-DE"/>
      <w14:ligatures w14:val="none"/>
    </w:rPr>
  </w:style>
  <w:style w:type="paragraph" w:customStyle="1" w:styleId="8C3AFB43846242BAA1BEF3B2BAB245C61">
    <w:name w:val="8C3AFB43846242BAA1BEF3B2BAB245C61"/>
    <w:rsid w:val="006C503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de-DE"/>
      <w14:ligatures w14:val="none"/>
    </w:rPr>
  </w:style>
  <w:style w:type="paragraph" w:customStyle="1" w:styleId="9ECC176569E34B2A9B533F71099890831">
    <w:name w:val="9ECC176569E34B2A9B533F71099890831"/>
    <w:rsid w:val="006C503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de-DE"/>
      <w14:ligatures w14:val="none"/>
    </w:rPr>
  </w:style>
  <w:style w:type="paragraph" w:customStyle="1" w:styleId="34DC07DC133446078454C3267217CA6B1">
    <w:name w:val="34DC07DC133446078454C3267217CA6B1"/>
    <w:rsid w:val="006C503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de-DE"/>
      <w14:ligatures w14:val="none"/>
    </w:rPr>
  </w:style>
  <w:style w:type="paragraph" w:customStyle="1" w:styleId="0E8498BE011E4F14AB7F46D822AA04D01">
    <w:name w:val="0E8498BE011E4F14AB7F46D822AA04D01"/>
    <w:rsid w:val="006C503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de-DE"/>
      <w14:ligatures w14:val="none"/>
    </w:rPr>
  </w:style>
  <w:style w:type="paragraph" w:customStyle="1" w:styleId="F4FF342D73A148B3B8332236A95B45A21">
    <w:name w:val="F4FF342D73A148B3B8332236A95B45A21"/>
    <w:rsid w:val="006C503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de-DE"/>
      <w14:ligatures w14:val="none"/>
    </w:rPr>
  </w:style>
  <w:style w:type="paragraph" w:customStyle="1" w:styleId="83DCFB12BE7645CBB6F2AEABED9E87F31">
    <w:name w:val="83DCFB12BE7645CBB6F2AEABED9E87F31"/>
    <w:rsid w:val="006C503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de-DE"/>
      <w14:ligatures w14:val="none"/>
    </w:rPr>
  </w:style>
  <w:style w:type="paragraph" w:customStyle="1" w:styleId="E09078EF0C1D44EFB8D41440190F1EBF1">
    <w:name w:val="E09078EF0C1D44EFB8D41440190F1EBF1"/>
    <w:rsid w:val="006C503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de-DE"/>
      <w14:ligatures w14:val="none"/>
    </w:rPr>
  </w:style>
  <w:style w:type="paragraph" w:customStyle="1" w:styleId="F38D937CD919442DADC156E5550833331">
    <w:name w:val="F38D937CD919442DADC156E5550833331"/>
    <w:rsid w:val="006C503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de-DE"/>
      <w14:ligatures w14:val="none"/>
    </w:rPr>
  </w:style>
  <w:style w:type="paragraph" w:customStyle="1" w:styleId="590D4F6A85BB4B07B8CA8C728F09299A1">
    <w:name w:val="590D4F6A85BB4B07B8CA8C728F09299A1"/>
    <w:rsid w:val="006C503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de-DE"/>
      <w14:ligatures w14:val="none"/>
    </w:rPr>
  </w:style>
  <w:style w:type="paragraph" w:customStyle="1" w:styleId="AB3C21CC120044EA9E65DDAFACF6A72C2">
    <w:name w:val="AB3C21CC120044EA9E65DDAFACF6A72C2"/>
    <w:rsid w:val="006C503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de-DE"/>
      <w14:ligatures w14:val="none"/>
    </w:rPr>
  </w:style>
  <w:style w:type="paragraph" w:customStyle="1" w:styleId="8116503B6C5B49CD9263228E8AA5BB871">
    <w:name w:val="8116503B6C5B49CD9263228E8AA5BB871"/>
    <w:rsid w:val="006C503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de-DE"/>
      <w14:ligatures w14:val="none"/>
    </w:rPr>
  </w:style>
  <w:style w:type="paragraph" w:customStyle="1" w:styleId="20480482D1494885A64DF0B9C648B2771">
    <w:name w:val="20480482D1494885A64DF0B9C648B2771"/>
    <w:rsid w:val="006C503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de-DE"/>
      <w14:ligatures w14:val="none"/>
    </w:rPr>
  </w:style>
  <w:style w:type="paragraph" w:customStyle="1" w:styleId="3C88F469A6EB49978863EC00890DE7882">
    <w:name w:val="3C88F469A6EB49978863EC00890DE7882"/>
    <w:rsid w:val="006C503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de-DE"/>
      <w14:ligatures w14:val="none"/>
    </w:rPr>
  </w:style>
  <w:style w:type="paragraph" w:customStyle="1" w:styleId="597C3550265744E3B6F313B709656552">
    <w:name w:val="597C3550265744E3B6F313B709656552"/>
    <w:rsid w:val="006C503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de-DE"/>
      <w14:ligatures w14:val="none"/>
    </w:rPr>
  </w:style>
  <w:style w:type="paragraph" w:customStyle="1" w:styleId="5A50B489003F4DC89DA60EE75A256E68">
    <w:name w:val="5A50B489003F4DC89DA60EE75A256E68"/>
    <w:rsid w:val="006C503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de-DE"/>
      <w14:ligatures w14:val="none"/>
    </w:rPr>
  </w:style>
  <w:style w:type="paragraph" w:customStyle="1" w:styleId="4C64DF530378456495A7E1CE1DD005341">
    <w:name w:val="4C64DF530378456495A7E1CE1DD005341"/>
    <w:rsid w:val="006C503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de-DE"/>
      <w14:ligatures w14:val="none"/>
    </w:rPr>
  </w:style>
  <w:style w:type="paragraph" w:customStyle="1" w:styleId="67CD562D313444F7971DAF25FC94C9B91">
    <w:name w:val="67CD562D313444F7971DAF25FC94C9B91"/>
    <w:rsid w:val="006C503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de-DE"/>
      <w14:ligatures w14:val="none"/>
    </w:rPr>
  </w:style>
  <w:style w:type="paragraph" w:customStyle="1" w:styleId="252BB0611F304C91ADBF2BD65E884E2E1">
    <w:name w:val="252BB0611F304C91ADBF2BD65E884E2E1"/>
    <w:rsid w:val="006C503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de-DE"/>
      <w14:ligatures w14:val="none"/>
    </w:rPr>
  </w:style>
  <w:style w:type="paragraph" w:customStyle="1" w:styleId="E4C39066280744E482252D1A72753DDF1">
    <w:name w:val="E4C39066280744E482252D1A72753DDF1"/>
    <w:rsid w:val="006C503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de-DE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21a6ae-28a4-4602-a48a-dfe308f0cc97">
      <Terms xmlns="http://schemas.microsoft.com/office/infopath/2007/PartnerControls"/>
    </lcf76f155ced4ddcb4097134ff3c332f>
    <TaxCatchAll xmlns="bb301f6f-61a8-420e-b337-7408ce7df9a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93073410652F646A72EBAA3542BBCA1" ma:contentTypeVersion="15" ma:contentTypeDescription="Ein neues Dokument erstellen." ma:contentTypeScope="" ma:versionID="d5daa145072d74ed52b917d8594849e0">
  <xsd:schema xmlns:xsd="http://www.w3.org/2001/XMLSchema" xmlns:xs="http://www.w3.org/2001/XMLSchema" xmlns:p="http://schemas.microsoft.com/office/2006/metadata/properties" xmlns:ns2="2d21a6ae-28a4-4602-a48a-dfe308f0cc97" xmlns:ns3="bb301f6f-61a8-420e-b337-7408ce7df9a3" targetNamespace="http://schemas.microsoft.com/office/2006/metadata/properties" ma:root="true" ma:fieldsID="148891732e0c5ee8fae001bc8179d540" ns2:_="" ns3:_="">
    <xsd:import namespace="2d21a6ae-28a4-4602-a48a-dfe308f0cc97"/>
    <xsd:import namespace="bb301f6f-61a8-420e-b337-7408ce7df9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21a6ae-28a4-4602-a48a-dfe308f0cc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59a4953c-9a0c-4a4a-b301-c969e2a9c8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301f6f-61a8-420e-b337-7408ce7df9a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da31f08a-5f30-497e-a65b-a519e8a240be}" ma:internalName="TaxCatchAll" ma:showField="CatchAllData" ma:web="bb301f6f-61a8-420e-b337-7408ce7df9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723709-5EB3-4CEF-A4F5-3FA83BD092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337BAD-2EBD-42F9-9118-C258CF1299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5FD8A88-B2D0-46BC-BCC0-5D3A0046BE8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65742D1-FC7B-48AF-BF74-AC68B597937F}"/>
</file>

<file path=docProps/app.xml><?xml version="1.0" encoding="utf-8"?>
<Properties xmlns="http://schemas.openxmlformats.org/officeDocument/2006/extended-properties" xmlns:vt="http://schemas.openxmlformats.org/officeDocument/2006/docPropsVTypes">
  <Template>Vertrag Kirchenmusiker.dotx</Template>
  <TotalTime>0</TotalTime>
  <Pages>1</Pages>
  <Words>255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Dies ist eine Testvorlage von SIS Laufenberg für den Test der Dokuschreibung in PersMan</vt:lpstr>
    </vt:vector>
  </TitlesOfParts>
  <Company>SIS Laufenberg GmbH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Dies ist eine Testvorlage von SIS Laufenberg für den Test der Dokuschreibung in PersMan</dc:title>
  <dc:creator>Susanne Sprecher</dc:creator>
  <cp:lastModifiedBy>Susanne Sprecher</cp:lastModifiedBy>
  <cp:revision>26</cp:revision>
  <cp:lastPrinted>2026-06-03T05:34:00Z</cp:lastPrinted>
  <dcterms:created xsi:type="dcterms:W3CDTF">2026-02-03T14:21:00Z</dcterms:created>
  <dcterms:modified xsi:type="dcterms:W3CDTF">2026-06-03T05:38:00Z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ersAnrede">
    <vt:lpwstr>{PersAnrede}</vt:lpwstr>
  </property>
  <property fmtid="{D5CDD505-2E9C-101B-9397-08002B2CF9AE}" pid="3" name="PersPersAnrede">
    <vt:lpwstr>{PersPersAnrede}</vt:lpwstr>
  </property>
  <property fmtid="{D5CDD505-2E9C-101B-9397-08002B2CF9AE}" pid="4" name="PersName">
    <vt:lpwstr>{PersName}</vt:lpwstr>
  </property>
  <property fmtid="{D5CDD505-2E9C-101B-9397-08002B2CF9AE}" pid="5" name="PersVorname">
    <vt:lpwstr>{PersVorname}</vt:lpwstr>
  </property>
  <property fmtid="{D5CDD505-2E9C-101B-9397-08002B2CF9AE}" pid="6" name="PersAdresse1">
    <vt:lpwstr>{PersAdresse1}</vt:lpwstr>
  </property>
  <property fmtid="{D5CDD505-2E9C-101B-9397-08002B2CF9AE}" pid="7" name="PersAdresse2">
    <vt:lpwstr>{PersAdresse2}</vt:lpwstr>
  </property>
  <property fmtid="{D5CDD505-2E9C-101B-9397-08002B2CF9AE}" pid="8" name="PersAdresse3">
    <vt:lpwstr>{PersAdresse3}</vt:lpwstr>
  </property>
  <property fmtid="{D5CDD505-2E9C-101B-9397-08002B2CF9AE}" pid="9" name="PersPostfach">
    <vt:lpwstr>{PersPostfach}</vt:lpwstr>
  </property>
  <property fmtid="{D5CDD505-2E9C-101B-9397-08002B2CF9AE}" pid="10" name="PersPLZ">
    <vt:lpwstr>{PersPLZ}</vt:lpwstr>
  </property>
  <property fmtid="{D5CDD505-2E9C-101B-9397-08002B2CF9AE}" pid="11" name="PersOrt">
    <vt:lpwstr>{PersOrt}</vt:lpwstr>
  </property>
  <property fmtid="{D5CDD505-2E9C-101B-9397-08002B2CF9AE}" pid="12" name="PersGeschlechtCD">
    <vt:lpwstr>{PersGeschlechtCD}</vt:lpwstr>
  </property>
  <property fmtid="{D5CDD505-2E9C-101B-9397-08002B2CF9AE}" pid="13" name="PersZivilstandCD">
    <vt:lpwstr>{PersZivilstandCD}</vt:lpwstr>
  </property>
  <property fmtid="{D5CDD505-2E9C-101B-9397-08002B2CF9AE}" pid="14" name="PersTelefon1">
    <vt:lpwstr>{PersTelefon1}</vt:lpwstr>
  </property>
  <property fmtid="{D5CDD505-2E9C-101B-9397-08002B2CF9AE}" pid="15" name="PersTelefon2">
    <vt:lpwstr>{PersTelefon2}</vt:lpwstr>
  </property>
  <property fmtid="{D5CDD505-2E9C-101B-9397-08002B2CF9AE}" pid="16" name="PersTelefax">
    <vt:lpwstr>{PersTelefax}</vt:lpwstr>
  </property>
  <property fmtid="{D5CDD505-2E9C-101B-9397-08002B2CF9AE}" pid="17" name="PersEmail">
    <vt:lpwstr>{PersEmail}</vt:lpwstr>
  </property>
  <property fmtid="{D5CDD505-2E9C-101B-9397-08002B2CF9AE}" pid="18" name="PersHandy">
    <vt:lpwstr>{PersHandy}</vt:lpwstr>
  </property>
  <property fmtid="{D5CDD505-2E9C-101B-9397-08002B2CF9AE}" pid="19" name="PersGeburtsDte">
    <vt:lpwstr>{PersGeburtsDte}</vt:lpwstr>
  </property>
  <property fmtid="{D5CDD505-2E9C-101B-9397-08002B2CF9AE}" pid="20" name="PersLandCode">
    <vt:lpwstr>{PersLandCode}</vt:lpwstr>
  </property>
  <property fmtid="{D5CDD505-2E9C-101B-9397-08002B2CF9AE}" pid="21" name="PersGeschlecht">
    <vt:lpwstr>{PersGeschlecht}</vt:lpwstr>
  </property>
  <property fmtid="{D5CDD505-2E9C-101B-9397-08002B2CF9AE}" pid="22" name="PersZivilstand">
    <vt:lpwstr>{PersZivilstand}</vt:lpwstr>
  </property>
  <property fmtid="{D5CDD505-2E9C-101B-9397-08002B2CF9AE}" pid="23" name="PersAHVNr">
    <vt:lpwstr>{PersAHVNr}</vt:lpwstr>
  </property>
  <property fmtid="{D5CDD505-2E9C-101B-9397-08002B2CF9AE}" pid="24" name="PersHeimatOrt">
    <vt:lpwstr>{PersHeimatOrt}</vt:lpwstr>
  </property>
  <property fmtid="{D5CDD505-2E9C-101B-9397-08002B2CF9AE}" pid="25" name="PersTaetigkeit">
    <vt:lpwstr>{PersTaetigkeit}</vt:lpwstr>
  </property>
  <property fmtid="{D5CDD505-2E9C-101B-9397-08002B2CF9AE}" pid="26" name="PersEintrittDte">
    <vt:lpwstr>{PersEintrittDte}</vt:lpwstr>
  </property>
  <property fmtid="{D5CDD505-2E9C-101B-9397-08002B2CF9AE}" pid="27" name="PersAustrittDte">
    <vt:lpwstr>{PersAustrittDte}</vt:lpwstr>
  </property>
  <property fmtid="{D5CDD505-2E9C-101B-9397-08002B2CF9AE}" pid="28" name="PersAblProbeDte">
    <vt:lpwstr>{PersAblProbeDte}</vt:lpwstr>
  </property>
  <property fmtid="{D5CDD505-2E9C-101B-9397-08002B2CF9AE}" pid="29" name="PersFluktuation">
    <vt:lpwstr>{PersFluktuation}</vt:lpwstr>
  </property>
  <property fmtid="{D5CDD505-2E9C-101B-9397-08002B2CF9AE}" pid="30" name="PersEintrGrund">
    <vt:lpwstr>{PersEintrGrund}</vt:lpwstr>
  </property>
  <property fmtid="{D5CDD505-2E9C-101B-9397-08002B2CF9AE}" pid="31" name="PersAustrGrund">
    <vt:lpwstr>{PersAustrGrund}</vt:lpwstr>
  </property>
  <property fmtid="{D5CDD505-2E9C-101B-9397-08002B2CF9AE}" pid="32" name="PersVertragsart">
    <vt:lpwstr>{PersVertragsart}</vt:lpwstr>
  </property>
  <property fmtid="{D5CDD505-2E9C-101B-9397-08002B2CF9AE}" pid="33" name="PersBeschgrad">
    <vt:lpwstr>{PersBeschgrad}</vt:lpwstr>
  </property>
  <property fmtid="{D5CDD505-2E9C-101B-9397-08002B2CF9AE}" pid="34" name="PersBeschgradBasis">
    <vt:lpwstr>{PersBeschgradBasis}</vt:lpwstr>
  </property>
  <property fmtid="{D5CDD505-2E9C-101B-9397-08002B2CF9AE}" pid="35" name="PersBeschgradAbh">
    <vt:lpwstr>{PersBeschgradAbh}</vt:lpwstr>
  </property>
  <property fmtid="{D5CDD505-2E9C-101B-9397-08002B2CF9AE}" pid="36" name="PersBeschDimBez">
    <vt:lpwstr>{PersBeschDimBez}</vt:lpwstr>
  </property>
  <property fmtid="{D5CDD505-2E9C-101B-9397-08002B2CF9AE}" pid="37" name="PersBeschLohnTyp">
    <vt:lpwstr>{PersBeschLohnTyp}</vt:lpwstr>
  </property>
  <property fmtid="{D5CDD505-2E9C-101B-9397-08002B2CF9AE}" pid="38" name="PersAbrTyp">
    <vt:lpwstr>{PersAbrTyp}</vt:lpwstr>
  </property>
  <property fmtid="{D5CDD505-2E9C-101B-9397-08002B2CF9AE}" pid="39" name="PersBeschSuva">
    <vt:lpwstr>{PersBeschSuva}</vt:lpwstr>
  </property>
  <property fmtid="{D5CDD505-2E9C-101B-9397-08002B2CF9AE}" pid="40" name="PersBeschVonDte">
    <vt:lpwstr>{PersBeschVonDte}</vt:lpwstr>
  </property>
  <property fmtid="{D5CDD505-2E9C-101B-9397-08002B2CF9AE}" pid="41" name="PersBeschBisDte">
    <vt:lpwstr>{PersBeschBisDte}</vt:lpwstr>
  </property>
  <property fmtid="{D5CDD505-2E9C-101B-9397-08002B2CF9AE}" pid="42" name="PersKSTNr">
    <vt:lpwstr>{PersKSTNr}</vt:lpwstr>
  </property>
  <property fmtid="{D5CDD505-2E9C-101B-9397-08002B2CF9AE}" pid="43" name="PersKSTBez">
    <vt:lpwstr>{PersKSTBez}</vt:lpwstr>
  </property>
  <property fmtid="{D5CDD505-2E9C-101B-9397-08002B2CF9AE}" pid="44" name="PersKSTAnteil">
    <vt:lpwstr>{PersKSTAnteil}</vt:lpwstr>
  </property>
  <property fmtid="{D5CDD505-2E9C-101B-9397-08002B2CF9AE}" pid="45" name="PersOrgeinheit">
    <vt:lpwstr>{PersOrgeinheit}</vt:lpwstr>
  </property>
  <property fmtid="{D5CDD505-2E9C-101B-9397-08002B2CF9AE}" pid="46" name="PersOrgeinhAnteil">
    <vt:lpwstr>{PersOrgeinhAnteil}</vt:lpwstr>
  </property>
  <property fmtid="{D5CDD505-2E9C-101B-9397-08002B2CF9AE}" pid="47" name="PersHauptOrgeinh">
    <vt:lpwstr>{PersHauptOrgeinh}</vt:lpwstr>
  </property>
  <property fmtid="{D5CDD505-2E9C-101B-9397-08002B2CF9AE}" pid="48" name="PersOrgeinhVonDte">
    <vt:lpwstr>{PersOrgeinhVonDte}</vt:lpwstr>
  </property>
  <property fmtid="{D5CDD505-2E9C-101B-9397-08002B2CF9AE}" pid="49" name="PersOrgeinhBisDte">
    <vt:lpwstr>{PersOrgeinhBisDte}</vt:lpwstr>
  </property>
  <property fmtid="{D5CDD505-2E9C-101B-9397-08002B2CF9AE}" pid="50" name="PersTarifTab">
    <vt:lpwstr>{PersTarifTab}</vt:lpwstr>
  </property>
  <property fmtid="{D5CDD505-2E9C-101B-9397-08002B2CF9AE}" pid="51" name="PersTarifTabKlasse">
    <vt:lpwstr>{PersTarifTabKlasse}</vt:lpwstr>
  </property>
  <property fmtid="{D5CDD505-2E9C-101B-9397-08002B2CF9AE}" pid="52" name="PersTarifTabStufe">
    <vt:lpwstr>{PersTarifTabStufe}</vt:lpwstr>
  </property>
  <property fmtid="{D5CDD505-2E9C-101B-9397-08002B2CF9AE}" pid="53" name="PersTarifTabAutoErh">
    <vt:lpwstr>{PersTarifTabAutoErh}</vt:lpwstr>
  </property>
  <property fmtid="{D5CDD505-2E9C-101B-9397-08002B2CF9AE}" pid="54" name="PersTarifTabLLAbh">
    <vt:lpwstr>{PersTarifTabLLAbh}</vt:lpwstr>
  </property>
  <property fmtid="{D5CDD505-2E9C-101B-9397-08002B2CF9AE}" pid="55" name="PersKTONr">
    <vt:lpwstr>{PersKTONr}</vt:lpwstr>
  </property>
  <property fmtid="{D5CDD505-2E9C-101B-9397-08002B2CF9AE}" pid="56" name="PersKTOText">
    <vt:lpwstr>{PersKTOText}</vt:lpwstr>
  </property>
  <property fmtid="{D5CDD505-2E9C-101B-9397-08002B2CF9AE}" pid="57" name="PersAbrPerVon">
    <vt:lpwstr>{PersAbrPerVon}</vt:lpwstr>
  </property>
  <property fmtid="{D5CDD505-2E9C-101B-9397-08002B2CF9AE}" pid="58" name="PersAbrPerBis">
    <vt:lpwstr>{PersAbrPerBis}</vt:lpwstr>
  </property>
  <property fmtid="{D5CDD505-2E9C-101B-9397-08002B2CF9AE}" pid="59" name="PersMitLohnart">
    <vt:lpwstr>{PersMitLohnart}</vt:lpwstr>
  </property>
  <property fmtid="{D5CDD505-2E9C-101B-9397-08002B2CF9AE}" pid="60" name="PersZielMitlohnart">
    <vt:lpwstr>{PersZielMitlohnart}</vt:lpwstr>
  </property>
  <property fmtid="{D5CDD505-2E9C-101B-9397-08002B2CF9AE}" pid="61" name="PersVerteilungswert">
    <vt:lpwstr>{PersVerteilungswert}</vt:lpwstr>
  </property>
  <property fmtid="{D5CDD505-2E9C-101B-9397-08002B2CF9AE}" pid="62" name="PersAbrPerVonBez">
    <vt:lpwstr>{PersAbrPerVonBez}</vt:lpwstr>
  </property>
  <property fmtid="{D5CDD505-2E9C-101B-9397-08002B2CF9AE}" pid="63" name="PersAbrPerBisBez">
    <vt:lpwstr>{PersAbrPerBisBez}</vt:lpwstr>
  </property>
  <property fmtid="{D5CDD505-2E9C-101B-9397-08002B2CF9AE}" pid="64" name="PersVerteilungsparam">
    <vt:lpwstr>{PersVerteilungsparam}</vt:lpwstr>
  </property>
  <property fmtid="{D5CDD505-2E9C-101B-9397-08002B2CF9AE}" pid="65" name="PersVerteilungstyp">
    <vt:lpwstr>{PersVerteilungstyp}</vt:lpwstr>
  </property>
  <property fmtid="{D5CDD505-2E9C-101B-9397-08002B2CF9AE}" pid="66" name="PersHauptKST">
    <vt:lpwstr>{PersHauptKST}</vt:lpwstr>
  </property>
  <property fmtid="{D5CDD505-2E9C-101B-9397-08002B2CF9AE}" pid="67" name="PersMonatsBetrag">
    <vt:lpwstr>{PersMonatsBetrag}</vt:lpwstr>
  </property>
  <property fmtid="{D5CDD505-2E9C-101B-9397-08002B2CF9AE}" pid="68" name="PersJahresBetrag">
    <vt:lpwstr>{PersJahresBetrag}</vt:lpwstr>
  </property>
  <property fmtid="{D5CDD505-2E9C-101B-9397-08002B2CF9AE}" pid="69" name="PersZahlfeldWert1">
    <vt:lpwstr>{PersZahlfeldWert1}</vt:lpwstr>
  </property>
  <property fmtid="{D5CDD505-2E9C-101B-9397-08002B2CF9AE}" pid="70" name="PersZahlfeldWert2">
    <vt:lpwstr>{PersZahlfeldWert2}</vt:lpwstr>
  </property>
  <property fmtid="{D5CDD505-2E9C-101B-9397-08002B2CF9AE}" pid="71" name="PersZahlfeldWert3">
    <vt:lpwstr>{PersZahlfeldWert3}</vt:lpwstr>
  </property>
  <property fmtid="{D5CDD505-2E9C-101B-9397-08002B2CF9AE}" pid="72" name="PersZahlfeldWert4">
    <vt:lpwstr>{PersZahlfeldWert4}</vt:lpwstr>
  </property>
  <property fmtid="{D5CDD505-2E9C-101B-9397-08002B2CF9AE}" pid="73" name="PersZahlfeldWert5">
    <vt:lpwstr>{PersZahlfeldWert5}</vt:lpwstr>
  </property>
  <property fmtid="{D5CDD505-2E9C-101B-9397-08002B2CF9AE}" pid="74" name="PersZahlfeldWert6">
    <vt:lpwstr>{PersZahlfeldWert6}</vt:lpwstr>
  </property>
  <property fmtid="{D5CDD505-2E9C-101B-9397-08002B2CF9AE}" pid="75" name="PersZahlfeldWert7">
    <vt:lpwstr>{PersZahlfeldWert7}</vt:lpwstr>
  </property>
  <property fmtid="{D5CDD505-2E9C-101B-9397-08002B2CF9AE}" pid="76" name="PersZahlfeldWert8">
    <vt:lpwstr>{PersZahlfeldWert8}</vt:lpwstr>
  </property>
  <property fmtid="{D5CDD505-2E9C-101B-9397-08002B2CF9AE}" pid="77" name="PersZahlfeldWert9">
    <vt:lpwstr>{PersZahlfeldWert9}</vt:lpwstr>
  </property>
  <property fmtid="{D5CDD505-2E9C-101B-9397-08002B2CF9AE}" pid="78" name="PersZahlfeldWert10">
    <vt:lpwstr>{PersZahlfeldWert10}</vt:lpwstr>
  </property>
  <property fmtid="{D5CDD505-2E9C-101B-9397-08002B2CF9AE}" pid="79" name="PersZahlfeldWert11">
    <vt:lpwstr>{PersZahlfeldWert11}</vt:lpwstr>
  </property>
  <property fmtid="{D5CDD505-2E9C-101B-9397-08002B2CF9AE}" pid="80" name="PersZahlfeldWert12">
    <vt:lpwstr>{PersZahlfeldWert12}</vt:lpwstr>
  </property>
  <property fmtid="{D5CDD505-2E9C-101B-9397-08002B2CF9AE}" pid="81" name="PersDatumfeldWert1">
    <vt:lpwstr>{PersDatumfeldWert1}</vt:lpwstr>
  </property>
  <property fmtid="{D5CDD505-2E9C-101B-9397-08002B2CF9AE}" pid="82" name="PersDatumfeldWert2">
    <vt:lpwstr>{PersDatumfeldWert2}</vt:lpwstr>
  </property>
  <property fmtid="{D5CDD505-2E9C-101B-9397-08002B2CF9AE}" pid="83" name="PersDatumfeldWert3">
    <vt:lpwstr>{PersDatumfeldWert3}</vt:lpwstr>
  </property>
  <property fmtid="{D5CDD505-2E9C-101B-9397-08002B2CF9AE}" pid="84" name="PersDatumfeldWert4">
    <vt:lpwstr>{PersDatumfeldWert4}</vt:lpwstr>
  </property>
  <property fmtid="{D5CDD505-2E9C-101B-9397-08002B2CF9AE}" pid="85" name="PersDatumfeldWert5">
    <vt:lpwstr>{PersDatumfeldWert5}</vt:lpwstr>
  </property>
  <property fmtid="{D5CDD505-2E9C-101B-9397-08002B2CF9AE}" pid="86" name="PersDatumfeldWert6">
    <vt:lpwstr>{PersDatumfeldWert6}</vt:lpwstr>
  </property>
  <property fmtid="{D5CDD505-2E9C-101B-9397-08002B2CF9AE}" pid="87" name="PersDatumfeldWert7">
    <vt:lpwstr>{PersDatumfeldWert7}</vt:lpwstr>
  </property>
  <property fmtid="{D5CDD505-2E9C-101B-9397-08002B2CF9AE}" pid="88" name="PersDatumfeldWert8">
    <vt:lpwstr>{PersDatumfeldWert8}</vt:lpwstr>
  </property>
  <property fmtid="{D5CDD505-2E9C-101B-9397-08002B2CF9AE}" pid="89" name="PersDatumfeldWert9">
    <vt:lpwstr>{PersDatumfeldWert9}</vt:lpwstr>
  </property>
  <property fmtid="{D5CDD505-2E9C-101B-9397-08002B2CF9AE}" pid="90" name="PersDatumfeldWert10">
    <vt:lpwstr>{PersDatumfeldWert10}</vt:lpwstr>
  </property>
  <property fmtid="{D5CDD505-2E9C-101B-9397-08002B2CF9AE}" pid="91" name="PersDatumfeldWert11">
    <vt:lpwstr>{PersDatumfeldWert11}</vt:lpwstr>
  </property>
  <property fmtid="{D5CDD505-2E9C-101B-9397-08002B2CF9AE}" pid="92" name="PersDatumfeldWert12">
    <vt:lpwstr>{PersDatumfeldWert12}</vt:lpwstr>
  </property>
  <property fmtid="{D5CDD505-2E9C-101B-9397-08002B2CF9AE}" pid="93" name="PersTextfeldWert1">
    <vt:lpwstr>{PersTextfeldWert1}</vt:lpwstr>
  </property>
  <property fmtid="{D5CDD505-2E9C-101B-9397-08002B2CF9AE}" pid="94" name="PersTextfeldWert2">
    <vt:lpwstr>{PersTextfeldWert2}</vt:lpwstr>
  </property>
  <property fmtid="{D5CDD505-2E9C-101B-9397-08002B2CF9AE}" pid="95" name="PersTextfeldWert3">
    <vt:lpwstr>{PersTextfeldWert3}</vt:lpwstr>
  </property>
  <property fmtid="{D5CDD505-2E9C-101B-9397-08002B2CF9AE}" pid="96" name="PersTextfeldWert4">
    <vt:lpwstr>{PersTextfeldWert4}</vt:lpwstr>
  </property>
  <property fmtid="{D5CDD505-2E9C-101B-9397-08002B2CF9AE}" pid="97" name="PersTextfeldWert5">
    <vt:lpwstr>{PersTextfeldWert5}</vt:lpwstr>
  </property>
  <property fmtid="{D5CDD505-2E9C-101B-9397-08002B2CF9AE}" pid="98" name="PersTextfeldWert6">
    <vt:lpwstr>{PersTextfeldWert6}</vt:lpwstr>
  </property>
  <property fmtid="{D5CDD505-2E9C-101B-9397-08002B2CF9AE}" pid="99" name="PersTextfeldWert7">
    <vt:lpwstr>{PersTextfeldWert7}</vt:lpwstr>
  </property>
  <property fmtid="{D5CDD505-2E9C-101B-9397-08002B2CF9AE}" pid="100" name="PersTextfeldWert8">
    <vt:lpwstr>{PersTextfeldWert8}</vt:lpwstr>
  </property>
  <property fmtid="{D5CDD505-2E9C-101B-9397-08002B2CF9AE}" pid="101" name="PersTextfeldWert9">
    <vt:lpwstr>{PersTextfeldWert9}</vt:lpwstr>
  </property>
  <property fmtid="{D5CDD505-2E9C-101B-9397-08002B2CF9AE}" pid="102" name="PersTextfeldWert10">
    <vt:lpwstr>{PersTextfeldWert10}</vt:lpwstr>
  </property>
  <property fmtid="{D5CDD505-2E9C-101B-9397-08002B2CF9AE}" pid="103" name="PersTextfeldWert11">
    <vt:lpwstr>{PersTextfeldWert11}</vt:lpwstr>
  </property>
  <property fmtid="{D5CDD505-2E9C-101B-9397-08002B2CF9AE}" pid="104" name="PersTextfeldWert12">
    <vt:lpwstr>{PersTextfeldWert12}</vt:lpwstr>
  </property>
  <property fmtid="{D5CDD505-2E9C-101B-9397-08002B2CF9AE}" pid="105" name="PersCodefeldWert1">
    <vt:lpwstr>{PersCodefeldWert1}</vt:lpwstr>
  </property>
  <property fmtid="{D5CDD505-2E9C-101B-9397-08002B2CF9AE}" pid="106" name="PersCodefeldWert2">
    <vt:lpwstr>{PersCodefeldWert2}</vt:lpwstr>
  </property>
  <property fmtid="{D5CDD505-2E9C-101B-9397-08002B2CF9AE}" pid="107" name="PersCodefeldWert3">
    <vt:lpwstr>{PersCodefeldWert3}</vt:lpwstr>
  </property>
  <property fmtid="{D5CDD505-2E9C-101B-9397-08002B2CF9AE}" pid="108" name="PersCodefeldWert4">
    <vt:lpwstr>{PersCodefeldWert4}</vt:lpwstr>
  </property>
  <property fmtid="{D5CDD505-2E9C-101B-9397-08002B2CF9AE}" pid="109" name="PersCodefeldWert5">
    <vt:lpwstr>{PersCodefeldWert5}</vt:lpwstr>
  </property>
  <property fmtid="{D5CDD505-2E9C-101B-9397-08002B2CF9AE}" pid="110" name="PersCodefeldWert6">
    <vt:lpwstr>{PersCodefeldWert6}</vt:lpwstr>
  </property>
  <property fmtid="{D5CDD505-2E9C-101B-9397-08002B2CF9AE}" pid="111" name="PersCodefeldWert7">
    <vt:lpwstr>{PersCodefeldWert7}</vt:lpwstr>
  </property>
  <property fmtid="{D5CDD505-2E9C-101B-9397-08002B2CF9AE}" pid="112" name="PersCodefeldWert8">
    <vt:lpwstr>{PersCodefeldWert8}</vt:lpwstr>
  </property>
  <property fmtid="{D5CDD505-2E9C-101B-9397-08002B2CF9AE}" pid="113" name="PersCodefeldWert9">
    <vt:lpwstr>{PersCodefeldWert9}</vt:lpwstr>
  </property>
  <property fmtid="{D5CDD505-2E9C-101B-9397-08002B2CF9AE}" pid="114" name="PersCodefeldWert10">
    <vt:lpwstr>{PersCodefeldWert10}</vt:lpwstr>
  </property>
  <property fmtid="{D5CDD505-2E9C-101B-9397-08002B2CF9AE}" pid="115" name="PersCodefeldWert11">
    <vt:lpwstr>{PersCodefeldWert11}</vt:lpwstr>
  </property>
  <property fmtid="{D5CDD505-2E9C-101B-9397-08002B2CF9AE}" pid="116" name="PersCodefeldWert12">
    <vt:lpwstr>{PersCodefeldWert12}</vt:lpwstr>
  </property>
  <property fmtid="{D5CDD505-2E9C-101B-9397-08002B2CF9AE}" pid="117" name="PersZahlfeldBez1">
    <vt:lpwstr>{PersZahlfeldBez1}</vt:lpwstr>
  </property>
  <property fmtid="{D5CDD505-2E9C-101B-9397-08002B2CF9AE}" pid="118" name="PersZahlfeldBez2">
    <vt:lpwstr>{PersZahlfeldBez2}</vt:lpwstr>
  </property>
  <property fmtid="{D5CDD505-2E9C-101B-9397-08002B2CF9AE}" pid="119" name="PersZahlfeldBez3">
    <vt:lpwstr>{PersZahlfeldBez3}</vt:lpwstr>
  </property>
  <property fmtid="{D5CDD505-2E9C-101B-9397-08002B2CF9AE}" pid="120" name="PersZahlfeldBez4">
    <vt:lpwstr>{PersZahlfeldBez4}</vt:lpwstr>
  </property>
  <property fmtid="{D5CDD505-2E9C-101B-9397-08002B2CF9AE}" pid="121" name="PersZahlfeldBez5">
    <vt:lpwstr>{PersZahlfeldBez5}</vt:lpwstr>
  </property>
  <property fmtid="{D5CDD505-2E9C-101B-9397-08002B2CF9AE}" pid="122" name="PersZahlfeldBez6">
    <vt:lpwstr>{PersZahlfeldBez6}</vt:lpwstr>
  </property>
  <property fmtid="{D5CDD505-2E9C-101B-9397-08002B2CF9AE}" pid="123" name="PersZahlfeldBez7">
    <vt:lpwstr>{PersZahlfeldBez7}</vt:lpwstr>
  </property>
  <property fmtid="{D5CDD505-2E9C-101B-9397-08002B2CF9AE}" pid="124" name="PersZahlfeldBez8">
    <vt:lpwstr>{PersZahlfeldBez8}</vt:lpwstr>
  </property>
  <property fmtid="{D5CDD505-2E9C-101B-9397-08002B2CF9AE}" pid="125" name="PersZahlfeldBez9">
    <vt:lpwstr>{PersZahlfeldBez9}</vt:lpwstr>
  </property>
  <property fmtid="{D5CDD505-2E9C-101B-9397-08002B2CF9AE}" pid="126" name="PersZahlfeldBez10">
    <vt:lpwstr>{PersZahlfeldBez10}</vt:lpwstr>
  </property>
  <property fmtid="{D5CDD505-2E9C-101B-9397-08002B2CF9AE}" pid="127" name="PersZahlfeldBez11">
    <vt:lpwstr>{PersZahlfeldBez11}</vt:lpwstr>
  </property>
  <property fmtid="{D5CDD505-2E9C-101B-9397-08002B2CF9AE}" pid="128" name="PersZahlfeldBez12">
    <vt:lpwstr>{PersZahlfeldBez12}</vt:lpwstr>
  </property>
  <property fmtid="{D5CDD505-2E9C-101B-9397-08002B2CF9AE}" pid="129" name="PersDatumfeldBez1">
    <vt:lpwstr>{PersDatumfeldBez1}</vt:lpwstr>
  </property>
  <property fmtid="{D5CDD505-2E9C-101B-9397-08002B2CF9AE}" pid="130" name="PersDatumfeldBez2">
    <vt:lpwstr>{PersDatumfeldBez2}</vt:lpwstr>
  </property>
  <property fmtid="{D5CDD505-2E9C-101B-9397-08002B2CF9AE}" pid="131" name="PersDatumfeldBez3">
    <vt:lpwstr>{PersDatumfeldBez3}</vt:lpwstr>
  </property>
  <property fmtid="{D5CDD505-2E9C-101B-9397-08002B2CF9AE}" pid="132" name="PersDatumfeldBez4">
    <vt:lpwstr>{PersDatumfeldBez4}</vt:lpwstr>
  </property>
  <property fmtid="{D5CDD505-2E9C-101B-9397-08002B2CF9AE}" pid="133" name="PersDatumfeldBez5">
    <vt:lpwstr>{PersDatumfeldBez5}</vt:lpwstr>
  </property>
  <property fmtid="{D5CDD505-2E9C-101B-9397-08002B2CF9AE}" pid="134" name="PersDatumfeldBez6">
    <vt:lpwstr>{PersDatumfeldBez6}</vt:lpwstr>
  </property>
  <property fmtid="{D5CDD505-2E9C-101B-9397-08002B2CF9AE}" pid="135" name="PersDatumfeldBez7">
    <vt:lpwstr>{PersDatumfeldBez7}</vt:lpwstr>
  </property>
  <property fmtid="{D5CDD505-2E9C-101B-9397-08002B2CF9AE}" pid="136" name="PersDatumfeldBez8">
    <vt:lpwstr>{PersDatumfeldBez8}</vt:lpwstr>
  </property>
  <property fmtid="{D5CDD505-2E9C-101B-9397-08002B2CF9AE}" pid="137" name="PersDatumfeldBez9">
    <vt:lpwstr>{PersDatumfeldBez9}</vt:lpwstr>
  </property>
  <property fmtid="{D5CDD505-2E9C-101B-9397-08002B2CF9AE}" pid="138" name="PersDatumfeldBez10">
    <vt:lpwstr>{PersDatumfeldBez10}</vt:lpwstr>
  </property>
  <property fmtid="{D5CDD505-2E9C-101B-9397-08002B2CF9AE}" pid="139" name="PersDatumfeldBez11">
    <vt:lpwstr>{PersDatumfeldBez11}</vt:lpwstr>
  </property>
  <property fmtid="{D5CDD505-2E9C-101B-9397-08002B2CF9AE}" pid="140" name="PersDatumfeldBez12">
    <vt:lpwstr>{PersDatumfeldBez12}</vt:lpwstr>
  </property>
  <property fmtid="{D5CDD505-2E9C-101B-9397-08002B2CF9AE}" pid="141" name="PersTextfeldBez1">
    <vt:lpwstr>{PersTextfeldBez1}</vt:lpwstr>
  </property>
  <property fmtid="{D5CDD505-2E9C-101B-9397-08002B2CF9AE}" pid="142" name="PersTextfeldBez2">
    <vt:lpwstr>{PersTextfeldBez2}</vt:lpwstr>
  </property>
  <property fmtid="{D5CDD505-2E9C-101B-9397-08002B2CF9AE}" pid="143" name="PersTextfeldBez3">
    <vt:lpwstr>{PersTextfeldBez3}</vt:lpwstr>
  </property>
  <property fmtid="{D5CDD505-2E9C-101B-9397-08002B2CF9AE}" pid="144" name="PersTextfeldBez4">
    <vt:lpwstr>{PersTextfeldBez4}</vt:lpwstr>
  </property>
  <property fmtid="{D5CDD505-2E9C-101B-9397-08002B2CF9AE}" pid="145" name="PersTextfeldBez5">
    <vt:lpwstr>{PersTextfeldBez5}</vt:lpwstr>
  </property>
  <property fmtid="{D5CDD505-2E9C-101B-9397-08002B2CF9AE}" pid="146" name="PersTextfeldBez6">
    <vt:lpwstr>{PersTextfeldBez6}</vt:lpwstr>
  </property>
  <property fmtid="{D5CDD505-2E9C-101B-9397-08002B2CF9AE}" pid="147" name="PersTextfeldBez7">
    <vt:lpwstr>{PersTextfeldBez7}</vt:lpwstr>
  </property>
  <property fmtid="{D5CDD505-2E9C-101B-9397-08002B2CF9AE}" pid="148" name="PersTextfeldBez8">
    <vt:lpwstr>{PersTextfeldBez8}</vt:lpwstr>
  </property>
  <property fmtid="{D5CDD505-2E9C-101B-9397-08002B2CF9AE}" pid="149" name="PersTextfeldBez9">
    <vt:lpwstr>{PersTextfeldBez9}</vt:lpwstr>
  </property>
  <property fmtid="{D5CDD505-2E9C-101B-9397-08002B2CF9AE}" pid="150" name="PersTextfeldBez10">
    <vt:lpwstr>{PersTextfeldBez10}</vt:lpwstr>
  </property>
  <property fmtid="{D5CDD505-2E9C-101B-9397-08002B2CF9AE}" pid="151" name="PersTextfeldBez11">
    <vt:lpwstr>{PersTextfeldBez11}</vt:lpwstr>
  </property>
  <property fmtid="{D5CDD505-2E9C-101B-9397-08002B2CF9AE}" pid="152" name="PersTextfeldBez12">
    <vt:lpwstr>{PersTextfeldBez12}</vt:lpwstr>
  </property>
  <property fmtid="{D5CDD505-2E9C-101B-9397-08002B2CF9AE}" pid="153" name="PersCodefeldBez1">
    <vt:lpwstr>{PersCodefeldBez1}</vt:lpwstr>
  </property>
  <property fmtid="{D5CDD505-2E9C-101B-9397-08002B2CF9AE}" pid="154" name="PersCodefeldBez2">
    <vt:lpwstr>{PersCodefeldBez2}</vt:lpwstr>
  </property>
  <property fmtid="{D5CDD505-2E9C-101B-9397-08002B2CF9AE}" pid="155" name="PersCodefeldBez3">
    <vt:lpwstr>{PersCodefeldBez3}</vt:lpwstr>
  </property>
  <property fmtid="{D5CDD505-2E9C-101B-9397-08002B2CF9AE}" pid="156" name="PersCodefeldBez4">
    <vt:lpwstr>{PersCodefeldBez4}</vt:lpwstr>
  </property>
  <property fmtid="{D5CDD505-2E9C-101B-9397-08002B2CF9AE}" pid="157" name="PersCodefeldBez5">
    <vt:lpwstr>{PersCodefeldBez5}</vt:lpwstr>
  </property>
  <property fmtid="{D5CDD505-2E9C-101B-9397-08002B2CF9AE}" pid="158" name="PersCodefeldBez6">
    <vt:lpwstr>{PersCodefeldBez6}</vt:lpwstr>
  </property>
  <property fmtid="{D5CDD505-2E9C-101B-9397-08002B2CF9AE}" pid="159" name="PersCodefeldBez7">
    <vt:lpwstr>{PersCodefeldBez7}</vt:lpwstr>
  </property>
  <property fmtid="{D5CDD505-2E9C-101B-9397-08002B2CF9AE}" pid="160" name="PersCodefeldBez8">
    <vt:lpwstr>{PersCodefeldBez8}</vt:lpwstr>
  </property>
  <property fmtid="{D5CDD505-2E9C-101B-9397-08002B2CF9AE}" pid="161" name="PersCodefeldBez9">
    <vt:lpwstr>{PersCodefeldBez9}</vt:lpwstr>
  </property>
  <property fmtid="{D5CDD505-2E9C-101B-9397-08002B2CF9AE}" pid="162" name="PersCodefeldBez10">
    <vt:lpwstr>{PersCodefeldBez10}</vt:lpwstr>
  </property>
  <property fmtid="{D5CDD505-2E9C-101B-9397-08002B2CF9AE}" pid="163" name="PersCodefeldBez11">
    <vt:lpwstr>{PersCodefeldBez11}</vt:lpwstr>
  </property>
  <property fmtid="{D5CDD505-2E9C-101B-9397-08002B2CF9AE}" pid="164" name="PersCodefeldBez12">
    <vt:lpwstr>{PersCodefeldBez12}</vt:lpwstr>
  </property>
  <property fmtid="{D5CDD505-2E9C-101B-9397-08002B2CF9AE}" pid="165" name="PersZahlfeldCode1">
    <vt:lpwstr>{PersZahlfeldCode1}</vt:lpwstr>
  </property>
  <property fmtid="{D5CDD505-2E9C-101B-9397-08002B2CF9AE}" pid="166" name="PersZahlfeldCode2">
    <vt:lpwstr>{PersZahlfeldCode2}</vt:lpwstr>
  </property>
  <property fmtid="{D5CDD505-2E9C-101B-9397-08002B2CF9AE}" pid="167" name="PersZahlfeldCode3">
    <vt:lpwstr>{PersZahlfeldCode3}</vt:lpwstr>
  </property>
  <property fmtid="{D5CDD505-2E9C-101B-9397-08002B2CF9AE}" pid="168" name="PersZahlfeldCode4">
    <vt:lpwstr>{PersZahlfeldCode4}</vt:lpwstr>
  </property>
  <property fmtid="{D5CDD505-2E9C-101B-9397-08002B2CF9AE}" pid="169" name="PersZahlfeldCode5">
    <vt:lpwstr>{PersZahlfeldCode5}</vt:lpwstr>
  </property>
  <property fmtid="{D5CDD505-2E9C-101B-9397-08002B2CF9AE}" pid="170" name="PersZahlfeldCode6">
    <vt:lpwstr>{PersZahlfeldCode6}</vt:lpwstr>
  </property>
  <property fmtid="{D5CDD505-2E9C-101B-9397-08002B2CF9AE}" pid="171" name="PersZahlfeldCode7">
    <vt:lpwstr>{PersZahlfeldCode7}</vt:lpwstr>
  </property>
  <property fmtid="{D5CDD505-2E9C-101B-9397-08002B2CF9AE}" pid="172" name="PersZahlfeldCode8">
    <vt:lpwstr>{PersZahlfeldCode8}</vt:lpwstr>
  </property>
  <property fmtid="{D5CDD505-2E9C-101B-9397-08002B2CF9AE}" pid="173" name="PersZahlfeldCode9">
    <vt:lpwstr>{PersZahlfeldCode9}</vt:lpwstr>
  </property>
  <property fmtid="{D5CDD505-2E9C-101B-9397-08002B2CF9AE}" pid="174" name="PersZahlfeldCode10">
    <vt:lpwstr>{PersZahlfeldCode10}</vt:lpwstr>
  </property>
  <property fmtid="{D5CDD505-2E9C-101B-9397-08002B2CF9AE}" pid="175" name="PersZahlfeldCode11">
    <vt:lpwstr>{PersZahlfeldCode11}</vt:lpwstr>
  </property>
  <property fmtid="{D5CDD505-2E9C-101B-9397-08002B2CF9AE}" pid="176" name="PersZahlfeldCode12">
    <vt:lpwstr>{PersZahlfeldCode12}</vt:lpwstr>
  </property>
  <property fmtid="{D5CDD505-2E9C-101B-9397-08002B2CF9AE}" pid="177" name="PersDatumfeldCode1">
    <vt:lpwstr>{PersDatumfeldCode1}</vt:lpwstr>
  </property>
  <property fmtid="{D5CDD505-2E9C-101B-9397-08002B2CF9AE}" pid="178" name="PersDatumfeldCode2">
    <vt:lpwstr>{PersDatumfeldCode2}</vt:lpwstr>
  </property>
  <property fmtid="{D5CDD505-2E9C-101B-9397-08002B2CF9AE}" pid="179" name="PersDatumfeldCode3">
    <vt:lpwstr>{PersDatumfeldCode3}</vt:lpwstr>
  </property>
  <property fmtid="{D5CDD505-2E9C-101B-9397-08002B2CF9AE}" pid="180" name="PersDatumfeldCode4">
    <vt:lpwstr>{PersDatumfeldCode4}</vt:lpwstr>
  </property>
  <property fmtid="{D5CDD505-2E9C-101B-9397-08002B2CF9AE}" pid="181" name="PersDatumfeldCode5">
    <vt:lpwstr>{PersDatumfeldCode5}</vt:lpwstr>
  </property>
  <property fmtid="{D5CDD505-2E9C-101B-9397-08002B2CF9AE}" pid="182" name="PersDatumfeldCode6">
    <vt:lpwstr>{PersDatumfeldCode6}</vt:lpwstr>
  </property>
  <property fmtid="{D5CDD505-2E9C-101B-9397-08002B2CF9AE}" pid="183" name="PersDatumfeldCode7">
    <vt:lpwstr>{PersDatumfeldCode7}</vt:lpwstr>
  </property>
  <property fmtid="{D5CDD505-2E9C-101B-9397-08002B2CF9AE}" pid="184" name="PersDatumfeldCode8">
    <vt:lpwstr>{PersDatumfeldCode8}</vt:lpwstr>
  </property>
  <property fmtid="{D5CDD505-2E9C-101B-9397-08002B2CF9AE}" pid="185" name="PersDatumfeldCode9">
    <vt:lpwstr>{PersDatumfeldCode9}</vt:lpwstr>
  </property>
  <property fmtid="{D5CDD505-2E9C-101B-9397-08002B2CF9AE}" pid="186" name="PersDatumfeldCode10">
    <vt:lpwstr>{PersDatumfeldCode10}</vt:lpwstr>
  </property>
  <property fmtid="{D5CDD505-2E9C-101B-9397-08002B2CF9AE}" pid="187" name="PersDatumfeldCode11">
    <vt:lpwstr>{PersDatumfeldCode11}</vt:lpwstr>
  </property>
  <property fmtid="{D5CDD505-2E9C-101B-9397-08002B2CF9AE}" pid="188" name="PersDatumfeldCode12">
    <vt:lpwstr>{PersDatumfeldCode12}</vt:lpwstr>
  </property>
  <property fmtid="{D5CDD505-2E9C-101B-9397-08002B2CF9AE}" pid="189" name="PersTextfeldCode1">
    <vt:lpwstr>{PersTextfeldCode1}</vt:lpwstr>
  </property>
  <property fmtid="{D5CDD505-2E9C-101B-9397-08002B2CF9AE}" pid="190" name="PersTextfeldCode2">
    <vt:lpwstr>{PersTextfeldCode2}</vt:lpwstr>
  </property>
  <property fmtid="{D5CDD505-2E9C-101B-9397-08002B2CF9AE}" pid="191" name="PersTextfeldCode3">
    <vt:lpwstr>{PersTextfeldCode3}</vt:lpwstr>
  </property>
  <property fmtid="{D5CDD505-2E9C-101B-9397-08002B2CF9AE}" pid="192" name="PersTextfeldCode4">
    <vt:lpwstr>{PersTextfeldCode4}</vt:lpwstr>
  </property>
  <property fmtid="{D5CDD505-2E9C-101B-9397-08002B2CF9AE}" pid="193" name="PersTextfeldCode5">
    <vt:lpwstr>{PersTextfeldCode5}</vt:lpwstr>
  </property>
  <property fmtid="{D5CDD505-2E9C-101B-9397-08002B2CF9AE}" pid="194" name="PersTextfeldCode6">
    <vt:lpwstr>{PersTextfeldCode6}</vt:lpwstr>
  </property>
  <property fmtid="{D5CDD505-2E9C-101B-9397-08002B2CF9AE}" pid="195" name="PersTextfeldCode7">
    <vt:lpwstr>{PersTextfeldCode7}</vt:lpwstr>
  </property>
  <property fmtid="{D5CDD505-2E9C-101B-9397-08002B2CF9AE}" pid="196" name="PersTextfeldCode8">
    <vt:lpwstr>{PersTextfeldCode8}</vt:lpwstr>
  </property>
  <property fmtid="{D5CDD505-2E9C-101B-9397-08002B2CF9AE}" pid="197" name="PersTextfeldCode9">
    <vt:lpwstr>{PersTextfeldCode9}</vt:lpwstr>
  </property>
  <property fmtid="{D5CDD505-2E9C-101B-9397-08002B2CF9AE}" pid="198" name="PersTextfeldCode10">
    <vt:lpwstr>{PersTextfeldCode10}</vt:lpwstr>
  </property>
  <property fmtid="{D5CDD505-2E9C-101B-9397-08002B2CF9AE}" pid="199" name="PersTextfeldCode11">
    <vt:lpwstr>{PersTextfeldCode11}</vt:lpwstr>
  </property>
  <property fmtid="{D5CDD505-2E9C-101B-9397-08002B2CF9AE}" pid="200" name="PersTextfeldCode12">
    <vt:lpwstr>{PersTextfeldCode12}</vt:lpwstr>
  </property>
  <property fmtid="{D5CDD505-2E9C-101B-9397-08002B2CF9AE}" pid="201" name="PersCodefeldCode1">
    <vt:lpwstr>{PersCodefeldCode1}</vt:lpwstr>
  </property>
  <property fmtid="{D5CDD505-2E9C-101B-9397-08002B2CF9AE}" pid="202" name="PersCodefeldCode2">
    <vt:lpwstr>{PersCodefeldCode2}</vt:lpwstr>
  </property>
  <property fmtid="{D5CDD505-2E9C-101B-9397-08002B2CF9AE}" pid="203" name="PersCodefeldCode3">
    <vt:lpwstr>{PersCodefeldCode3}</vt:lpwstr>
  </property>
  <property fmtid="{D5CDD505-2E9C-101B-9397-08002B2CF9AE}" pid="204" name="PersCodefeldCode4">
    <vt:lpwstr>{PersCodefeldCode4}</vt:lpwstr>
  </property>
  <property fmtid="{D5CDD505-2E9C-101B-9397-08002B2CF9AE}" pid="205" name="PersCodefeldCode5">
    <vt:lpwstr>{PersCodefeldCode5}</vt:lpwstr>
  </property>
  <property fmtid="{D5CDD505-2E9C-101B-9397-08002B2CF9AE}" pid="206" name="PersCodefeldCode6">
    <vt:lpwstr>{PersCodefeldCode6}</vt:lpwstr>
  </property>
  <property fmtid="{D5CDD505-2E9C-101B-9397-08002B2CF9AE}" pid="207" name="PersCodefeldCode7">
    <vt:lpwstr>{PersCodefeldCode7}</vt:lpwstr>
  </property>
  <property fmtid="{D5CDD505-2E9C-101B-9397-08002B2CF9AE}" pid="208" name="PersCodefeldCode8">
    <vt:lpwstr>{PersCodefeldCode8}</vt:lpwstr>
  </property>
  <property fmtid="{D5CDD505-2E9C-101B-9397-08002B2CF9AE}" pid="209" name="PersCodefeldCode9">
    <vt:lpwstr>{PersCodefeldCode9}</vt:lpwstr>
  </property>
  <property fmtid="{D5CDD505-2E9C-101B-9397-08002B2CF9AE}" pid="210" name="PersCodefeldCode10">
    <vt:lpwstr>{PersCodefeldCode10}</vt:lpwstr>
  </property>
  <property fmtid="{D5CDD505-2E9C-101B-9397-08002B2CF9AE}" pid="211" name="PersCodefeldCode11">
    <vt:lpwstr>{PersCodefeldCode11}</vt:lpwstr>
  </property>
  <property fmtid="{D5CDD505-2E9C-101B-9397-08002B2CF9AE}" pid="212" name="PersCodefeldCode12">
    <vt:lpwstr>{PersCodefeldCode12}</vt:lpwstr>
  </property>
  <property fmtid="{D5CDD505-2E9C-101B-9397-08002B2CF9AE}" pid="213" name="PersPersonalNummer">
    <vt:lpwstr>{PersPersonalNummer}</vt:lpwstr>
  </property>
  <property fmtid="{D5CDD505-2E9C-101B-9397-08002B2CF9AE}" pid="214" name="PersSkatBez">
    <vt:lpwstr>{PersSkatBez}</vt:lpwstr>
  </property>
  <property fmtid="{D5CDD505-2E9C-101B-9397-08002B2CF9AE}" pid="215" name="PersHauptSkat">
    <vt:lpwstr>{PersHauptSkat}</vt:lpwstr>
  </property>
  <property fmtid="{D5CDD505-2E9C-101B-9397-08002B2CF9AE}" pid="216" name="PersSkatGewichtung">
    <vt:lpwstr>{PersSkatGewichtung}</vt:lpwstr>
  </property>
  <property fmtid="{D5CDD505-2E9C-101B-9397-08002B2CF9AE}" pid="217" name="PersSkatAnteil">
    <vt:lpwstr>{PersSkatAnteil}</vt:lpwstr>
  </property>
  <property fmtid="{D5CDD505-2E9C-101B-9397-08002B2CF9AE}" pid="218" name="PersSkatVon">
    <vt:lpwstr>{PersSkatVon}</vt:lpwstr>
  </property>
  <property fmtid="{D5CDD505-2E9C-101B-9397-08002B2CF9AE}" pid="219" name="PersSkatBis">
    <vt:lpwstr>{PersSkatBis}</vt:lpwstr>
  </property>
  <property fmtid="{D5CDD505-2E9C-101B-9397-08002B2CF9AE}" pid="220" name="PersLohnansatz">
    <vt:lpwstr>{PersLohnansatz}</vt:lpwstr>
  </property>
  <property fmtid="{D5CDD505-2E9C-101B-9397-08002B2CF9AE}" pid="221" name="PersLohnAnsRed">
    <vt:lpwstr>{PersLohnAnsRed}</vt:lpwstr>
  </property>
  <property fmtid="{D5CDD505-2E9C-101B-9397-08002B2CF9AE}" pid="222" name="PersLohnAnsProStd">
    <vt:lpwstr>{PersLohnAnsProStd}</vt:lpwstr>
  </property>
  <property fmtid="{D5CDD505-2E9C-101B-9397-08002B2CF9AE}" pid="223" name="PersTarifTabVonDte">
    <vt:lpwstr>{PersTarifTabVonDte}</vt:lpwstr>
  </property>
  <property fmtid="{D5CDD505-2E9C-101B-9397-08002B2CF9AE}" pid="224" name="PersTarifTabBisDte">
    <vt:lpwstr>{PersTarifTabBisDte}</vt:lpwstr>
  </property>
  <property fmtid="{D5CDD505-2E9C-101B-9397-08002B2CF9AE}" pid="225" name="PersBeschgradInProzent">
    <vt:lpwstr>{PersBeschgradInProzent}</vt:lpwstr>
  </property>
  <property fmtid="{D5CDD505-2E9C-101B-9397-08002B2CF9AE}" pid="226" name="PersVersNr">
    <vt:lpwstr>{PersVersNr}</vt:lpwstr>
  </property>
  <property fmtid="{D5CDD505-2E9C-101B-9397-08002B2CF9AE}" pid="227" name="ContentTypeId">
    <vt:lpwstr>0x010100D93073410652F646A72EBAA3542BBCA1</vt:lpwstr>
  </property>
</Properties>
</file>